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BACBD" w14:textId="77777777" w:rsidR="008D4129" w:rsidRDefault="008D4129"/>
    <w:tbl>
      <w:tblPr>
        <w:tblpPr w:leftFromText="180" w:rightFromText="180" w:vertAnchor="text" w:horzAnchor="margin" w:tblpXSpec="center" w:tblpY="-123"/>
        <w:bidiVisual/>
        <w:tblW w:w="1047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0473"/>
      </w:tblGrid>
      <w:tr w:rsidR="00AE0318" w:rsidRPr="0079471E" w14:paraId="5C324553" w14:textId="77777777" w:rsidTr="00AE0318">
        <w:trPr>
          <w:trHeight w:val="720"/>
        </w:trPr>
        <w:tc>
          <w:tcPr>
            <w:tcW w:w="10473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14:paraId="3FDEAA26" w14:textId="77777777" w:rsidR="00AE0318" w:rsidRPr="00686A6A" w:rsidRDefault="00AE0318" w:rsidP="00097188">
            <w:pPr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 xml:space="preserve">مکان </w:t>
            </w:r>
            <w:r w:rsidR="00097188">
              <w:rPr>
                <w:rFonts w:cs="B Nazanin" w:hint="cs"/>
                <w:b/>
                <w:bCs/>
                <w:rtl/>
              </w:rPr>
              <w:t>آبدارخانه</w:t>
            </w:r>
            <w:r>
              <w:rPr>
                <w:rFonts w:cs="B Nazanin" w:hint="cs"/>
                <w:b/>
                <w:bCs/>
                <w:rtl/>
              </w:rPr>
              <w:t xml:space="preserve"> : </w:t>
            </w:r>
          </w:p>
        </w:tc>
      </w:tr>
    </w:tbl>
    <w:p w14:paraId="0F9A72F9" w14:textId="77777777" w:rsidR="0002640A" w:rsidRPr="0002640A" w:rsidRDefault="0002640A" w:rsidP="0002640A">
      <w:pPr>
        <w:rPr>
          <w:vanish/>
        </w:rPr>
      </w:pPr>
    </w:p>
    <w:tbl>
      <w:tblPr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6242"/>
        <w:gridCol w:w="806"/>
        <w:gridCol w:w="771"/>
        <w:gridCol w:w="1968"/>
      </w:tblGrid>
      <w:tr w:rsidR="00FF3405" w14:paraId="008C5C38" w14:textId="77777777" w:rsidTr="00C22ABC">
        <w:trPr>
          <w:trHeight w:val="330"/>
        </w:trPr>
        <w:tc>
          <w:tcPr>
            <w:tcW w:w="671" w:type="dxa"/>
            <w:vMerge w:val="restart"/>
            <w:vAlign w:val="center"/>
          </w:tcPr>
          <w:p w14:paraId="33396A90" w14:textId="77777777" w:rsidR="00FF3405" w:rsidRPr="00C22ABC" w:rsidRDefault="00FF3405" w:rsidP="00C22ABC">
            <w:pPr>
              <w:jc w:val="center"/>
              <w:rPr>
                <w:rFonts w:ascii="Cambria" w:hAnsi="Cambria" w:cs="B Nazanin"/>
                <w:b/>
                <w:bCs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rtl/>
              </w:rPr>
              <w:t>رديف</w:t>
            </w:r>
          </w:p>
        </w:tc>
        <w:tc>
          <w:tcPr>
            <w:tcW w:w="6304" w:type="dxa"/>
            <w:vMerge w:val="restart"/>
            <w:vAlign w:val="center"/>
          </w:tcPr>
          <w:p w14:paraId="3CB9E151" w14:textId="77777777" w:rsidR="00FF3405" w:rsidRPr="00C22ABC" w:rsidRDefault="00FF3405" w:rsidP="00C22ABC">
            <w:pPr>
              <w:jc w:val="center"/>
              <w:rPr>
                <w:rFonts w:ascii="Cambria" w:hAnsi="Cambria" w:cs="B Nazanin"/>
                <w:b/>
                <w:bCs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rtl/>
              </w:rPr>
              <w:t>موارد</w:t>
            </w:r>
            <w:r w:rsidR="00071F1B" w:rsidRPr="00C22ABC">
              <w:rPr>
                <w:rFonts w:ascii="Cambria" w:hAnsi="Cambria" w:cs="B Nazanin" w:hint="cs"/>
                <w:b/>
                <w:bCs/>
                <w:rtl/>
              </w:rPr>
              <w:t xml:space="preserve"> </w:t>
            </w:r>
            <w:r w:rsidRPr="00C22ABC">
              <w:rPr>
                <w:rFonts w:ascii="Cambria" w:hAnsi="Cambria" w:cs="B Nazanin" w:hint="cs"/>
                <w:b/>
                <w:bCs/>
                <w:rtl/>
              </w:rPr>
              <w:t>قابل كنترل</w:t>
            </w:r>
          </w:p>
        </w:tc>
        <w:tc>
          <w:tcPr>
            <w:tcW w:w="1584" w:type="dxa"/>
            <w:gridSpan w:val="2"/>
          </w:tcPr>
          <w:p w14:paraId="4205B372" w14:textId="77777777" w:rsidR="00FF3405" w:rsidRPr="00C22ABC" w:rsidRDefault="00FF3405" w:rsidP="00C22ABC">
            <w:pPr>
              <w:jc w:val="center"/>
              <w:rPr>
                <w:rFonts w:ascii="Cambria" w:hAnsi="Cambria" w:cs="B Nazanin"/>
                <w:b/>
                <w:bCs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rtl/>
              </w:rPr>
              <w:t>نتيجه كنترل</w:t>
            </w:r>
          </w:p>
        </w:tc>
        <w:tc>
          <w:tcPr>
            <w:tcW w:w="1980" w:type="dxa"/>
            <w:vMerge w:val="restart"/>
            <w:vAlign w:val="center"/>
          </w:tcPr>
          <w:p w14:paraId="6FC20024" w14:textId="77777777" w:rsidR="00FF3405" w:rsidRPr="00C22ABC" w:rsidRDefault="00FF3405" w:rsidP="00C22ABC">
            <w:pPr>
              <w:jc w:val="center"/>
              <w:rPr>
                <w:rFonts w:ascii="Cambria" w:hAnsi="Cambria" w:cs="B Nazanin"/>
                <w:b/>
                <w:bCs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rtl/>
              </w:rPr>
              <w:t>توضيحات</w:t>
            </w:r>
            <w:r w:rsidR="00AE0318" w:rsidRPr="00C22ABC">
              <w:rPr>
                <w:rFonts w:ascii="Cambria" w:hAnsi="Cambria" w:cs="B Nazanin" w:hint="cs"/>
                <w:b/>
                <w:bCs/>
                <w:rtl/>
              </w:rPr>
              <w:t xml:space="preserve"> و نواقص موجود</w:t>
            </w:r>
          </w:p>
        </w:tc>
      </w:tr>
      <w:tr w:rsidR="006D1D27" w14:paraId="1F9E6B7A" w14:textId="77777777" w:rsidTr="00C22ABC">
        <w:trPr>
          <w:trHeight w:val="345"/>
        </w:trPr>
        <w:tc>
          <w:tcPr>
            <w:tcW w:w="671" w:type="dxa"/>
            <w:vMerge/>
            <w:shd w:val="clear" w:color="auto" w:fill="FDE4D0"/>
          </w:tcPr>
          <w:p w14:paraId="23BA7CA1" w14:textId="77777777" w:rsidR="00FF3405" w:rsidRPr="00C22ABC" w:rsidRDefault="00FF3405" w:rsidP="00C22ABC">
            <w:pPr>
              <w:jc w:val="center"/>
              <w:rPr>
                <w:rFonts w:ascii="Cambria" w:hAnsi="Cambria" w:cs="B Nazanin"/>
                <w:b/>
                <w:bCs/>
                <w:rtl/>
              </w:rPr>
            </w:pPr>
          </w:p>
        </w:tc>
        <w:tc>
          <w:tcPr>
            <w:tcW w:w="6304" w:type="dxa"/>
            <w:vMerge/>
            <w:shd w:val="clear" w:color="auto" w:fill="FDE4D0"/>
          </w:tcPr>
          <w:p w14:paraId="444BED61" w14:textId="77777777" w:rsidR="00FF3405" w:rsidRPr="00C22ABC" w:rsidRDefault="00FF3405" w:rsidP="00C22ABC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810" w:type="dxa"/>
            <w:shd w:val="clear" w:color="auto" w:fill="FDE4D0"/>
          </w:tcPr>
          <w:p w14:paraId="2FDE6CC1" w14:textId="77777777" w:rsidR="00FF3405" w:rsidRPr="00C22ABC" w:rsidRDefault="00FF3405" w:rsidP="00C22ABC">
            <w:pPr>
              <w:jc w:val="center"/>
              <w:rPr>
                <w:rFonts w:cs="B Nazanin"/>
                <w:b/>
                <w:bCs/>
                <w:rtl/>
                <w:lang w:bidi="ar-SA"/>
              </w:rPr>
            </w:pPr>
            <w:r w:rsidRPr="00C22ABC">
              <w:rPr>
                <w:rFonts w:cs="B Nazanin" w:hint="cs"/>
                <w:b/>
                <w:bCs/>
                <w:rtl/>
                <w:lang w:bidi="ar-SA"/>
              </w:rPr>
              <w:t>بلی</w:t>
            </w:r>
          </w:p>
        </w:tc>
        <w:tc>
          <w:tcPr>
            <w:tcW w:w="774" w:type="dxa"/>
            <w:shd w:val="clear" w:color="auto" w:fill="FDE4D0"/>
          </w:tcPr>
          <w:p w14:paraId="02FF076D" w14:textId="77777777" w:rsidR="00FF3405" w:rsidRPr="00C22ABC" w:rsidRDefault="00FF3405" w:rsidP="00C22ABC">
            <w:pPr>
              <w:jc w:val="center"/>
              <w:rPr>
                <w:rFonts w:cs="B Nazanin"/>
                <w:b/>
                <w:bCs/>
                <w:rtl/>
              </w:rPr>
            </w:pPr>
            <w:r w:rsidRPr="00C22ABC">
              <w:rPr>
                <w:rFonts w:cs="B Nazanin" w:hint="cs"/>
                <w:b/>
                <w:bCs/>
                <w:rtl/>
              </w:rPr>
              <w:t>خیر</w:t>
            </w:r>
          </w:p>
        </w:tc>
        <w:tc>
          <w:tcPr>
            <w:tcW w:w="1980" w:type="dxa"/>
            <w:vMerge/>
            <w:shd w:val="clear" w:color="auto" w:fill="FDE4D0"/>
          </w:tcPr>
          <w:p w14:paraId="0CCC95E0" w14:textId="77777777" w:rsidR="00FF3405" w:rsidRPr="00C22ABC" w:rsidRDefault="00FF3405" w:rsidP="00C22ABC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</w:tr>
      <w:tr w:rsidR="006D1D27" w14:paraId="30CBF4FE" w14:textId="77777777" w:rsidTr="00C22ABC">
        <w:tc>
          <w:tcPr>
            <w:tcW w:w="671" w:type="dxa"/>
          </w:tcPr>
          <w:p w14:paraId="1B8DDB2A" w14:textId="77777777" w:rsidR="00FF3405" w:rsidRPr="00C22ABC" w:rsidRDefault="00FF3405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1</w:t>
            </w:r>
          </w:p>
        </w:tc>
        <w:tc>
          <w:tcPr>
            <w:tcW w:w="6304" w:type="dxa"/>
          </w:tcPr>
          <w:p w14:paraId="2C1D9929" w14:textId="77777777" w:rsidR="00FF3405" w:rsidRPr="00C22ABC" w:rsidRDefault="00D714A0" w:rsidP="00C22ABC">
            <w:pPr>
              <w:autoSpaceDE w:val="0"/>
              <w:autoSpaceDN w:val="0"/>
              <w:adjustRightInd w:val="0"/>
              <w:rPr>
                <w:rFonts w:ascii="B Mitra" w:cs="B Nazanin"/>
                <w:rtl/>
                <w:lang w:bidi="ar-SA"/>
              </w:rPr>
            </w:pPr>
            <w:r w:rsidRPr="00C22ABC">
              <w:rPr>
                <w:rFonts w:ascii="BZar" w:hAnsi="BZar" w:cs="B Nazanin"/>
                <w:color w:val="000000"/>
                <w:rtl/>
              </w:rPr>
              <w:t>آيا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گواهي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معتبرگذراندن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دوره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ويژه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بهداشت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عمومي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براي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شاغلين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وجود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دارد؟</w:t>
            </w:r>
          </w:p>
        </w:tc>
        <w:tc>
          <w:tcPr>
            <w:tcW w:w="810" w:type="dxa"/>
          </w:tcPr>
          <w:p w14:paraId="06899340" w14:textId="77777777" w:rsidR="00FF3405" w:rsidRDefault="00FF3405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</w:tcPr>
          <w:p w14:paraId="66E2B5CF" w14:textId="77777777" w:rsidR="00FF3405" w:rsidRDefault="00FF3405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</w:tcPr>
          <w:p w14:paraId="2265A732" w14:textId="77777777" w:rsidR="00FF3405" w:rsidRDefault="00FF3405" w:rsidP="00C22ABC">
            <w:pPr>
              <w:jc w:val="center"/>
              <w:rPr>
                <w:rtl/>
              </w:rPr>
            </w:pPr>
          </w:p>
        </w:tc>
      </w:tr>
      <w:tr w:rsidR="006D1D27" w14:paraId="13D3305A" w14:textId="77777777" w:rsidTr="00C22ABC">
        <w:tc>
          <w:tcPr>
            <w:tcW w:w="671" w:type="dxa"/>
            <w:shd w:val="clear" w:color="auto" w:fill="FDE4D0"/>
          </w:tcPr>
          <w:p w14:paraId="1B828739" w14:textId="77777777" w:rsidR="00FF3405" w:rsidRPr="00C22ABC" w:rsidRDefault="00FF3405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2</w:t>
            </w:r>
          </w:p>
        </w:tc>
        <w:tc>
          <w:tcPr>
            <w:tcW w:w="6304" w:type="dxa"/>
            <w:shd w:val="clear" w:color="auto" w:fill="FDE4D0"/>
          </w:tcPr>
          <w:p w14:paraId="798A4C1A" w14:textId="77777777" w:rsidR="00FF3405" w:rsidRPr="00C22ABC" w:rsidRDefault="00D714A0" w:rsidP="00C22ABC">
            <w:pPr>
              <w:autoSpaceDE w:val="0"/>
              <w:autoSpaceDN w:val="0"/>
              <w:adjustRightInd w:val="0"/>
              <w:rPr>
                <w:rFonts w:ascii="B Mitra" w:cs="B Nazanin"/>
                <w:rtl/>
                <w:lang w:bidi="ar-SA"/>
              </w:rPr>
            </w:pPr>
            <w:r w:rsidRPr="00C22ABC">
              <w:rPr>
                <w:rFonts w:ascii="BZar" w:hAnsi="BZar" w:cs="B Nazanin"/>
                <w:color w:val="000000"/>
                <w:rtl/>
              </w:rPr>
              <w:t>آيا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كليه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شاغلين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كارت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معاينه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پزشكي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معتبر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را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دارا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باشند؟</w:t>
            </w:r>
          </w:p>
        </w:tc>
        <w:tc>
          <w:tcPr>
            <w:tcW w:w="810" w:type="dxa"/>
            <w:shd w:val="clear" w:color="auto" w:fill="FDE4D0"/>
          </w:tcPr>
          <w:p w14:paraId="49967CB4" w14:textId="77777777" w:rsidR="00FF3405" w:rsidRDefault="00FF3405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  <w:shd w:val="clear" w:color="auto" w:fill="FDE4D0"/>
          </w:tcPr>
          <w:p w14:paraId="2D3AD797" w14:textId="77777777" w:rsidR="00FF3405" w:rsidRDefault="00FF3405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  <w:shd w:val="clear" w:color="auto" w:fill="FDE4D0"/>
          </w:tcPr>
          <w:p w14:paraId="456D794C" w14:textId="77777777" w:rsidR="00FF3405" w:rsidRDefault="00FF3405" w:rsidP="00C22ABC">
            <w:pPr>
              <w:jc w:val="center"/>
              <w:rPr>
                <w:rtl/>
              </w:rPr>
            </w:pPr>
          </w:p>
        </w:tc>
      </w:tr>
      <w:tr w:rsidR="006D1D27" w14:paraId="17EA6127" w14:textId="77777777" w:rsidTr="00C22ABC">
        <w:tc>
          <w:tcPr>
            <w:tcW w:w="671" w:type="dxa"/>
          </w:tcPr>
          <w:p w14:paraId="27F2BB12" w14:textId="77777777" w:rsidR="00FF3405" w:rsidRPr="00C22ABC" w:rsidRDefault="00FF3405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2</w:t>
            </w:r>
          </w:p>
        </w:tc>
        <w:tc>
          <w:tcPr>
            <w:tcW w:w="6304" w:type="dxa"/>
          </w:tcPr>
          <w:p w14:paraId="25FF7B3B" w14:textId="77777777" w:rsidR="00FF3405" w:rsidRPr="00C22ABC" w:rsidRDefault="00D714A0" w:rsidP="00C22ABC">
            <w:pPr>
              <w:autoSpaceDE w:val="0"/>
              <w:autoSpaceDN w:val="0"/>
              <w:adjustRightInd w:val="0"/>
              <w:rPr>
                <w:rFonts w:ascii="B Mitra" w:cs="B Nazanin"/>
                <w:rtl/>
                <w:lang w:bidi="ar-SA"/>
              </w:rPr>
            </w:pPr>
            <w:r w:rsidRPr="00C22ABC">
              <w:rPr>
                <w:rFonts w:ascii="BZar" w:hAnsi="BZar" w:cs="B Nazanin"/>
                <w:color w:val="000000"/>
                <w:rtl/>
              </w:rPr>
              <w:t>آيا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پرونده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بهداشتي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براي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شاغلين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تكميل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شده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است؟</w:t>
            </w:r>
          </w:p>
        </w:tc>
        <w:tc>
          <w:tcPr>
            <w:tcW w:w="810" w:type="dxa"/>
          </w:tcPr>
          <w:p w14:paraId="55274A2B" w14:textId="77777777" w:rsidR="00FF3405" w:rsidRDefault="00FF3405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</w:tcPr>
          <w:p w14:paraId="5F553540" w14:textId="77777777" w:rsidR="00FF3405" w:rsidRDefault="00FF3405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</w:tcPr>
          <w:p w14:paraId="62E8CC16" w14:textId="77777777" w:rsidR="00FF3405" w:rsidRDefault="00FF3405" w:rsidP="00C22ABC">
            <w:pPr>
              <w:jc w:val="center"/>
              <w:rPr>
                <w:rtl/>
              </w:rPr>
            </w:pPr>
          </w:p>
        </w:tc>
      </w:tr>
      <w:tr w:rsidR="006D1D27" w14:paraId="3EBE267B" w14:textId="77777777" w:rsidTr="00C22ABC">
        <w:tc>
          <w:tcPr>
            <w:tcW w:w="671" w:type="dxa"/>
            <w:shd w:val="clear" w:color="auto" w:fill="FDE4D0"/>
          </w:tcPr>
          <w:p w14:paraId="159DE3FF" w14:textId="77777777" w:rsidR="00FF3405" w:rsidRPr="00C22ABC" w:rsidRDefault="00FF3405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3</w:t>
            </w:r>
          </w:p>
        </w:tc>
        <w:tc>
          <w:tcPr>
            <w:tcW w:w="6304" w:type="dxa"/>
            <w:shd w:val="clear" w:color="auto" w:fill="FDE4D0"/>
          </w:tcPr>
          <w:p w14:paraId="65406468" w14:textId="77777777" w:rsidR="00FF3405" w:rsidRPr="00C22ABC" w:rsidRDefault="00D714A0" w:rsidP="00C22ABC">
            <w:pPr>
              <w:autoSpaceDE w:val="0"/>
              <w:autoSpaceDN w:val="0"/>
              <w:adjustRightInd w:val="0"/>
              <w:rPr>
                <w:rFonts w:ascii="B Mitra" w:cs="B Nazanin"/>
                <w:rtl/>
                <w:lang w:bidi="ar-SA"/>
              </w:rPr>
            </w:pPr>
            <w:r w:rsidRPr="00C22ABC">
              <w:rPr>
                <w:rFonts w:ascii="BZar" w:hAnsi="BZar" w:cs="B Nazanin"/>
                <w:color w:val="000000"/>
                <w:rtl/>
              </w:rPr>
              <w:t>آيا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كارت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واكسن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عليه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بيماري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كزاز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براي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شاغلين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موجود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باشد؟</w:t>
            </w:r>
          </w:p>
        </w:tc>
        <w:tc>
          <w:tcPr>
            <w:tcW w:w="810" w:type="dxa"/>
            <w:shd w:val="clear" w:color="auto" w:fill="FDE4D0"/>
          </w:tcPr>
          <w:p w14:paraId="7258E184" w14:textId="77777777" w:rsidR="00FF3405" w:rsidRDefault="00FF3405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  <w:shd w:val="clear" w:color="auto" w:fill="FDE4D0"/>
          </w:tcPr>
          <w:p w14:paraId="56D068D5" w14:textId="77777777" w:rsidR="00FF3405" w:rsidRDefault="00FF3405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  <w:shd w:val="clear" w:color="auto" w:fill="FDE4D0"/>
          </w:tcPr>
          <w:p w14:paraId="1452922B" w14:textId="77777777" w:rsidR="00FF3405" w:rsidRDefault="00FF3405" w:rsidP="00C22ABC">
            <w:pPr>
              <w:jc w:val="center"/>
              <w:rPr>
                <w:rtl/>
              </w:rPr>
            </w:pPr>
          </w:p>
        </w:tc>
      </w:tr>
      <w:tr w:rsidR="00635BAD" w14:paraId="6C549FEC" w14:textId="77777777" w:rsidTr="00C22ABC">
        <w:tc>
          <w:tcPr>
            <w:tcW w:w="671" w:type="dxa"/>
          </w:tcPr>
          <w:p w14:paraId="1FD712A1" w14:textId="77777777" w:rsidR="00635BAD" w:rsidRPr="00C22ABC" w:rsidRDefault="00635BAD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4</w:t>
            </w:r>
          </w:p>
        </w:tc>
        <w:tc>
          <w:tcPr>
            <w:tcW w:w="6304" w:type="dxa"/>
          </w:tcPr>
          <w:p w14:paraId="18F26B14" w14:textId="77777777" w:rsidR="00635BAD" w:rsidRPr="00C22ABC" w:rsidRDefault="00D714A0" w:rsidP="00C22ABC">
            <w:pPr>
              <w:autoSpaceDE w:val="0"/>
              <w:autoSpaceDN w:val="0"/>
              <w:adjustRightInd w:val="0"/>
              <w:rPr>
                <w:rFonts w:ascii="B Mitra" w:cs="B Nazanin"/>
                <w:rtl/>
              </w:rPr>
            </w:pPr>
            <w:r w:rsidRPr="00C22ABC">
              <w:rPr>
                <w:rFonts w:ascii="BZar" w:hAnsi="BZar" w:cs="B Nazanin"/>
                <w:color w:val="000000"/>
                <w:rtl/>
              </w:rPr>
              <w:t>آيا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بهداشت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فردي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شاغلين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مناسب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است؟</w:t>
            </w:r>
          </w:p>
        </w:tc>
        <w:tc>
          <w:tcPr>
            <w:tcW w:w="810" w:type="dxa"/>
          </w:tcPr>
          <w:p w14:paraId="2702A7C6" w14:textId="77777777" w:rsidR="00635BAD" w:rsidRDefault="00635BAD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</w:tcPr>
          <w:p w14:paraId="2BEB11AD" w14:textId="77777777" w:rsidR="00635BAD" w:rsidRDefault="00635BAD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</w:tcPr>
          <w:p w14:paraId="7411DCE8" w14:textId="77777777" w:rsidR="00635BAD" w:rsidRDefault="00635BAD" w:rsidP="00C22ABC">
            <w:pPr>
              <w:jc w:val="center"/>
              <w:rPr>
                <w:rtl/>
              </w:rPr>
            </w:pPr>
          </w:p>
        </w:tc>
      </w:tr>
      <w:tr w:rsidR="006D1D27" w14:paraId="666C7F66" w14:textId="77777777" w:rsidTr="00C22ABC">
        <w:tc>
          <w:tcPr>
            <w:tcW w:w="671" w:type="dxa"/>
            <w:shd w:val="clear" w:color="auto" w:fill="FDE4D0"/>
          </w:tcPr>
          <w:p w14:paraId="05881374" w14:textId="77777777" w:rsidR="00FF3405" w:rsidRPr="00C22ABC" w:rsidRDefault="00FF3405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5</w:t>
            </w:r>
          </w:p>
        </w:tc>
        <w:tc>
          <w:tcPr>
            <w:tcW w:w="6304" w:type="dxa"/>
            <w:shd w:val="clear" w:color="auto" w:fill="FDE4D0"/>
          </w:tcPr>
          <w:p w14:paraId="505F0036" w14:textId="77777777" w:rsidR="00FF3405" w:rsidRPr="00C22ABC" w:rsidRDefault="00D714A0" w:rsidP="00C22ABC">
            <w:pPr>
              <w:autoSpaceDE w:val="0"/>
              <w:autoSpaceDN w:val="0"/>
              <w:adjustRightInd w:val="0"/>
              <w:rPr>
                <w:rFonts w:ascii="BZar" w:hAnsi="BZar" w:cs="B Nazanin"/>
                <w:color w:val="000000"/>
                <w:rtl/>
                <w:lang w:bidi="ar-SA"/>
              </w:rPr>
            </w:pPr>
            <w:r w:rsidRPr="00C22ABC">
              <w:rPr>
                <w:rFonts w:ascii="BZar" w:hAnsi="BZar" w:cs="B Nazanin"/>
                <w:color w:val="000000"/>
                <w:rtl/>
              </w:rPr>
              <w:t>آيا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شاغلين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از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لباس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كار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مناسب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استفاده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كنند؟</w:t>
            </w:r>
          </w:p>
        </w:tc>
        <w:tc>
          <w:tcPr>
            <w:tcW w:w="810" w:type="dxa"/>
            <w:shd w:val="clear" w:color="auto" w:fill="FDE4D0"/>
          </w:tcPr>
          <w:p w14:paraId="679804DC" w14:textId="77777777" w:rsidR="00FF3405" w:rsidRDefault="00FF3405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  <w:shd w:val="clear" w:color="auto" w:fill="FDE4D0"/>
          </w:tcPr>
          <w:p w14:paraId="4DFF65AE" w14:textId="77777777" w:rsidR="00FF3405" w:rsidRDefault="00FF3405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  <w:shd w:val="clear" w:color="auto" w:fill="FDE4D0"/>
          </w:tcPr>
          <w:p w14:paraId="59ECA46B" w14:textId="77777777" w:rsidR="00FF3405" w:rsidRDefault="00FF3405" w:rsidP="00C22ABC">
            <w:pPr>
              <w:jc w:val="center"/>
              <w:rPr>
                <w:rtl/>
              </w:rPr>
            </w:pPr>
          </w:p>
        </w:tc>
      </w:tr>
      <w:tr w:rsidR="002D4CEC" w14:paraId="38692BE7" w14:textId="77777777" w:rsidTr="00C22ABC">
        <w:tc>
          <w:tcPr>
            <w:tcW w:w="671" w:type="dxa"/>
          </w:tcPr>
          <w:p w14:paraId="6B6066C9" w14:textId="77777777" w:rsidR="002D4CEC" w:rsidRPr="00C22ABC" w:rsidRDefault="002D4CEC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6</w:t>
            </w:r>
          </w:p>
        </w:tc>
        <w:tc>
          <w:tcPr>
            <w:tcW w:w="6304" w:type="dxa"/>
          </w:tcPr>
          <w:p w14:paraId="6C541B16" w14:textId="77777777" w:rsidR="002D4CEC" w:rsidRPr="00C22ABC" w:rsidRDefault="002D4CEC" w:rsidP="00C22ABC">
            <w:pPr>
              <w:autoSpaceDE w:val="0"/>
              <w:autoSpaceDN w:val="0"/>
              <w:adjustRightInd w:val="0"/>
              <w:rPr>
                <w:rFonts w:ascii="B Mitra" w:cs="B Nazanin"/>
                <w:rtl/>
                <w:lang w:bidi="ar-SA"/>
              </w:rPr>
            </w:pPr>
            <w:r w:rsidRPr="00C22ABC">
              <w:rPr>
                <w:rFonts w:ascii="BZar" w:hAnsi="BZar" w:cs="B Nazanin"/>
                <w:color w:val="000000"/>
                <w:rtl/>
              </w:rPr>
              <w:t>آيا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ممنوعيت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ورود</w:t>
            </w:r>
            <w:r w:rsidRPr="00C22ABC">
              <w:rPr>
                <w:rFonts w:ascii="BZar" w:hAnsi="BZar" w:cs="B Nazanin" w:hint="cs"/>
                <w:color w:val="000000"/>
                <w:rtl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افراد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متفرقه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به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داخل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آبدارخانه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رعايت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شود؟</w:t>
            </w:r>
          </w:p>
        </w:tc>
        <w:tc>
          <w:tcPr>
            <w:tcW w:w="810" w:type="dxa"/>
          </w:tcPr>
          <w:p w14:paraId="71A014BF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</w:tcPr>
          <w:p w14:paraId="2548EA09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</w:tcPr>
          <w:p w14:paraId="79471E7A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43AD2DED" w14:textId="77777777" w:rsidTr="00C22ABC">
        <w:tc>
          <w:tcPr>
            <w:tcW w:w="671" w:type="dxa"/>
            <w:shd w:val="clear" w:color="auto" w:fill="FDE4D0"/>
          </w:tcPr>
          <w:p w14:paraId="35C600E1" w14:textId="77777777" w:rsidR="002D4CEC" w:rsidRPr="00C22ABC" w:rsidRDefault="002D4CEC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7</w:t>
            </w:r>
          </w:p>
        </w:tc>
        <w:tc>
          <w:tcPr>
            <w:tcW w:w="6304" w:type="dxa"/>
            <w:shd w:val="clear" w:color="auto" w:fill="FDE4D0"/>
          </w:tcPr>
          <w:p w14:paraId="081C87EA" w14:textId="77777777" w:rsidR="002D4CEC" w:rsidRPr="00C22ABC" w:rsidRDefault="002D4CEC" w:rsidP="00C22ABC">
            <w:pPr>
              <w:autoSpaceDE w:val="0"/>
              <w:autoSpaceDN w:val="0"/>
              <w:adjustRightInd w:val="0"/>
              <w:rPr>
                <w:rFonts w:ascii="B Mitra" w:cs="B Nazanin"/>
                <w:rtl/>
                <w:lang w:bidi="ar-SA"/>
              </w:rPr>
            </w:pPr>
            <w:r w:rsidRPr="00C22ABC">
              <w:rPr>
                <w:rFonts w:ascii="BZar" w:hAnsi="BZar" w:cs="B Nazanin"/>
                <w:color w:val="000000"/>
                <w:rtl/>
              </w:rPr>
              <w:t>آيا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تابلو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ممنوعيت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استعمال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دخانيات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در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آبدارخانه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نصب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شده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است؟</w:t>
            </w:r>
          </w:p>
        </w:tc>
        <w:tc>
          <w:tcPr>
            <w:tcW w:w="810" w:type="dxa"/>
            <w:shd w:val="clear" w:color="auto" w:fill="FDE4D0"/>
          </w:tcPr>
          <w:p w14:paraId="4996DD1F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  <w:shd w:val="clear" w:color="auto" w:fill="FDE4D0"/>
          </w:tcPr>
          <w:p w14:paraId="3BADC22F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  <w:shd w:val="clear" w:color="auto" w:fill="FDE4D0"/>
          </w:tcPr>
          <w:p w14:paraId="13FF4956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498AB122" w14:textId="77777777" w:rsidTr="00C22ABC">
        <w:tc>
          <w:tcPr>
            <w:tcW w:w="671" w:type="dxa"/>
          </w:tcPr>
          <w:p w14:paraId="65C7B416" w14:textId="77777777" w:rsidR="002D4CEC" w:rsidRPr="00C22ABC" w:rsidRDefault="002D4CEC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8</w:t>
            </w:r>
          </w:p>
        </w:tc>
        <w:tc>
          <w:tcPr>
            <w:tcW w:w="6304" w:type="dxa"/>
          </w:tcPr>
          <w:p w14:paraId="3954ABC6" w14:textId="77777777" w:rsidR="002D4CEC" w:rsidRPr="00C22ABC" w:rsidRDefault="002D4CEC" w:rsidP="00C22ABC">
            <w:pPr>
              <w:autoSpaceDE w:val="0"/>
              <w:autoSpaceDN w:val="0"/>
              <w:adjustRightInd w:val="0"/>
              <w:rPr>
                <w:rFonts w:ascii="BZar" w:hAnsi="BZar" w:cs="B Nazanin"/>
                <w:color w:val="000000"/>
                <w:rtl/>
                <w:lang w:bidi="ar-SA"/>
              </w:rPr>
            </w:pPr>
            <w:r w:rsidRPr="00C22ABC">
              <w:rPr>
                <w:rFonts w:ascii="BZar" w:hAnsi="BZar" w:cs="B Nazanin"/>
                <w:color w:val="000000"/>
                <w:rtl/>
              </w:rPr>
              <w:t>آيا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جعبه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كمك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هاي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اوليه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ملزومات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كافي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در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آبدارخانه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وجود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دارد؟</w:t>
            </w:r>
          </w:p>
        </w:tc>
        <w:tc>
          <w:tcPr>
            <w:tcW w:w="810" w:type="dxa"/>
          </w:tcPr>
          <w:p w14:paraId="004EA778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</w:tcPr>
          <w:p w14:paraId="647B6695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</w:tcPr>
          <w:p w14:paraId="6D1B409D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66099FA3" w14:textId="77777777" w:rsidTr="00C22ABC">
        <w:tc>
          <w:tcPr>
            <w:tcW w:w="671" w:type="dxa"/>
            <w:shd w:val="clear" w:color="auto" w:fill="FDE4D0"/>
          </w:tcPr>
          <w:p w14:paraId="68BA46FB" w14:textId="77777777" w:rsidR="002D4CEC" w:rsidRPr="00C22ABC" w:rsidRDefault="002D4CEC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9</w:t>
            </w:r>
          </w:p>
        </w:tc>
        <w:tc>
          <w:tcPr>
            <w:tcW w:w="6304" w:type="dxa"/>
            <w:shd w:val="clear" w:color="auto" w:fill="FDE4D0"/>
          </w:tcPr>
          <w:p w14:paraId="4D41FF06" w14:textId="77777777" w:rsidR="002D4CEC" w:rsidRPr="00C22ABC" w:rsidRDefault="002D4CEC" w:rsidP="00C22ABC">
            <w:pPr>
              <w:rPr>
                <w:rFonts w:ascii="BZar" w:hAnsi="BZar" w:cs="B Nazanin"/>
                <w:color w:val="000000"/>
                <w:rtl/>
              </w:rPr>
            </w:pPr>
            <w:r w:rsidRPr="00C22ABC">
              <w:rPr>
                <w:rFonts w:ascii="BZar" w:hAnsi="BZar" w:cs="B Nazanin"/>
                <w:color w:val="000000"/>
                <w:rtl/>
              </w:rPr>
              <w:t>آيا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كف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ساختمان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مطابق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استانداردهاي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بهداشتي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باشد؟</w:t>
            </w:r>
          </w:p>
        </w:tc>
        <w:tc>
          <w:tcPr>
            <w:tcW w:w="810" w:type="dxa"/>
            <w:shd w:val="clear" w:color="auto" w:fill="FDE4D0"/>
          </w:tcPr>
          <w:p w14:paraId="77E15BF9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  <w:shd w:val="clear" w:color="auto" w:fill="FDE4D0"/>
          </w:tcPr>
          <w:p w14:paraId="1B9254A6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  <w:shd w:val="clear" w:color="auto" w:fill="FDE4D0"/>
          </w:tcPr>
          <w:p w14:paraId="57C61B13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01389182" w14:textId="77777777" w:rsidTr="00C22ABC">
        <w:tc>
          <w:tcPr>
            <w:tcW w:w="671" w:type="dxa"/>
          </w:tcPr>
          <w:p w14:paraId="1A3E1419" w14:textId="77777777" w:rsidR="002D4CEC" w:rsidRPr="00C22ABC" w:rsidRDefault="002D4CEC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10</w:t>
            </w:r>
          </w:p>
        </w:tc>
        <w:tc>
          <w:tcPr>
            <w:tcW w:w="6304" w:type="dxa"/>
          </w:tcPr>
          <w:p w14:paraId="5A95BB6D" w14:textId="77777777" w:rsidR="002D4CEC" w:rsidRPr="00C22ABC" w:rsidRDefault="002D4CEC" w:rsidP="00C22ABC">
            <w:pPr>
              <w:rPr>
                <w:rFonts w:ascii="BZar" w:hAnsi="BZar" w:cs="B Nazanin"/>
                <w:color w:val="000000"/>
                <w:rtl/>
              </w:rPr>
            </w:pPr>
            <w:r w:rsidRPr="00C22ABC">
              <w:rPr>
                <w:rFonts w:ascii="BZar" w:hAnsi="BZar" w:cs="B Nazanin"/>
                <w:color w:val="000000"/>
                <w:rtl/>
              </w:rPr>
              <w:t>آيا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پوشش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ديوار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مطابق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استانداردهاي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بهداشتي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باشد؟</w:t>
            </w:r>
          </w:p>
        </w:tc>
        <w:tc>
          <w:tcPr>
            <w:tcW w:w="810" w:type="dxa"/>
          </w:tcPr>
          <w:p w14:paraId="3D443537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</w:tcPr>
          <w:p w14:paraId="7CBA590A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</w:tcPr>
          <w:p w14:paraId="13F6E193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2C8FD179" w14:textId="77777777" w:rsidTr="00C22ABC">
        <w:tc>
          <w:tcPr>
            <w:tcW w:w="671" w:type="dxa"/>
            <w:shd w:val="clear" w:color="auto" w:fill="FDE4D0"/>
          </w:tcPr>
          <w:p w14:paraId="7232D82E" w14:textId="77777777" w:rsidR="002D4CEC" w:rsidRPr="00C22ABC" w:rsidRDefault="002D4CEC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11</w:t>
            </w:r>
          </w:p>
        </w:tc>
        <w:tc>
          <w:tcPr>
            <w:tcW w:w="6304" w:type="dxa"/>
            <w:shd w:val="clear" w:color="auto" w:fill="FDE4D0"/>
          </w:tcPr>
          <w:p w14:paraId="239C4025" w14:textId="77777777" w:rsidR="002D4CEC" w:rsidRPr="00C22ABC" w:rsidRDefault="002D4CEC" w:rsidP="00C22ABC">
            <w:pPr>
              <w:autoSpaceDE w:val="0"/>
              <w:autoSpaceDN w:val="0"/>
              <w:adjustRightInd w:val="0"/>
              <w:rPr>
                <w:rFonts w:ascii="BZar" w:hAnsi="BZar" w:cs="B Nazanin"/>
                <w:color w:val="000000"/>
                <w:rtl/>
                <w:lang w:bidi="ar-SA"/>
              </w:rPr>
            </w:pPr>
            <w:r w:rsidRPr="00C22ABC">
              <w:rPr>
                <w:rFonts w:ascii="BZar" w:hAnsi="BZar" w:cs="B Nazanin"/>
                <w:color w:val="000000"/>
                <w:rtl/>
              </w:rPr>
              <w:t>آيا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سقف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ساختمان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مطابق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استانداردهاي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بهداشتي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باشد؟</w:t>
            </w:r>
          </w:p>
        </w:tc>
        <w:tc>
          <w:tcPr>
            <w:tcW w:w="810" w:type="dxa"/>
            <w:shd w:val="clear" w:color="auto" w:fill="FDE4D0"/>
          </w:tcPr>
          <w:p w14:paraId="3C558BF5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  <w:shd w:val="clear" w:color="auto" w:fill="FDE4D0"/>
          </w:tcPr>
          <w:p w14:paraId="38E6F88A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  <w:shd w:val="clear" w:color="auto" w:fill="FDE4D0"/>
          </w:tcPr>
          <w:p w14:paraId="0FD9AB5D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3DF6D025" w14:textId="77777777" w:rsidTr="00C22ABC">
        <w:tc>
          <w:tcPr>
            <w:tcW w:w="671" w:type="dxa"/>
          </w:tcPr>
          <w:p w14:paraId="2463DBC3" w14:textId="77777777" w:rsidR="002D4CEC" w:rsidRPr="00C22ABC" w:rsidRDefault="002D4CEC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12</w:t>
            </w:r>
          </w:p>
        </w:tc>
        <w:tc>
          <w:tcPr>
            <w:tcW w:w="6304" w:type="dxa"/>
          </w:tcPr>
          <w:p w14:paraId="25F28249" w14:textId="77777777" w:rsidR="002D4CEC" w:rsidRPr="00C22ABC" w:rsidRDefault="002D4CEC" w:rsidP="00C22ABC">
            <w:pPr>
              <w:autoSpaceDE w:val="0"/>
              <w:autoSpaceDN w:val="0"/>
              <w:adjustRightInd w:val="0"/>
              <w:rPr>
                <w:rFonts w:ascii="BZar" w:hAnsi="BZar" w:cs="B Nazanin"/>
                <w:color w:val="000000"/>
                <w:rtl/>
                <w:lang w:bidi="ar-SA"/>
              </w:rPr>
            </w:pPr>
            <w:r w:rsidRPr="00C22ABC">
              <w:rPr>
                <w:rFonts w:ascii="BZar" w:hAnsi="BZar" w:cs="B Nazanin"/>
                <w:color w:val="000000"/>
                <w:rtl/>
              </w:rPr>
              <w:t>آيا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درها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و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پنجره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ها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مطابق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استانداردهاي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بهداشتي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باشد؟</w:t>
            </w:r>
          </w:p>
        </w:tc>
        <w:tc>
          <w:tcPr>
            <w:tcW w:w="810" w:type="dxa"/>
          </w:tcPr>
          <w:p w14:paraId="637CF812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</w:tcPr>
          <w:p w14:paraId="4C45A44D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</w:tcPr>
          <w:p w14:paraId="26BD0F0B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74E517B4" w14:textId="77777777" w:rsidTr="00C22ABC">
        <w:tc>
          <w:tcPr>
            <w:tcW w:w="671" w:type="dxa"/>
            <w:shd w:val="clear" w:color="auto" w:fill="FDE4D0"/>
          </w:tcPr>
          <w:p w14:paraId="409BE94B" w14:textId="77777777" w:rsidR="002D4CEC" w:rsidRPr="00C22ABC" w:rsidRDefault="002D4CEC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13</w:t>
            </w:r>
          </w:p>
        </w:tc>
        <w:tc>
          <w:tcPr>
            <w:tcW w:w="6304" w:type="dxa"/>
            <w:shd w:val="clear" w:color="auto" w:fill="FDE4D0"/>
          </w:tcPr>
          <w:p w14:paraId="3851B185" w14:textId="77777777" w:rsidR="002D4CEC" w:rsidRPr="00C22ABC" w:rsidRDefault="002D4CEC" w:rsidP="00C22ABC">
            <w:pPr>
              <w:rPr>
                <w:rFonts w:ascii="BZar" w:hAnsi="BZar" w:cs="B Nazanin"/>
                <w:color w:val="000000"/>
                <w:rtl/>
              </w:rPr>
            </w:pPr>
            <w:r w:rsidRPr="00C22ABC">
              <w:rPr>
                <w:rFonts w:ascii="BZar" w:hAnsi="BZar" w:cs="B Nazanin"/>
                <w:color w:val="000000"/>
                <w:rtl/>
              </w:rPr>
              <w:t>آيا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آب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مصرفي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قابل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شرب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مطابق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استانداردهاي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بهداشتي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باشد؟</w:t>
            </w:r>
          </w:p>
        </w:tc>
        <w:tc>
          <w:tcPr>
            <w:tcW w:w="810" w:type="dxa"/>
            <w:shd w:val="clear" w:color="auto" w:fill="FDE4D0"/>
          </w:tcPr>
          <w:p w14:paraId="31141BE6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  <w:shd w:val="clear" w:color="auto" w:fill="FDE4D0"/>
          </w:tcPr>
          <w:p w14:paraId="6B7F2590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  <w:shd w:val="clear" w:color="auto" w:fill="FDE4D0"/>
          </w:tcPr>
          <w:p w14:paraId="07D0EB72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40606E8A" w14:textId="77777777" w:rsidTr="00C22ABC">
        <w:tc>
          <w:tcPr>
            <w:tcW w:w="671" w:type="dxa"/>
          </w:tcPr>
          <w:p w14:paraId="13CB4370" w14:textId="77777777" w:rsidR="002D4CEC" w:rsidRPr="00C22ABC" w:rsidRDefault="002D4CEC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14</w:t>
            </w:r>
          </w:p>
        </w:tc>
        <w:tc>
          <w:tcPr>
            <w:tcW w:w="6304" w:type="dxa"/>
          </w:tcPr>
          <w:p w14:paraId="77E6DAA7" w14:textId="77777777" w:rsidR="002D4CEC" w:rsidRPr="00C22ABC" w:rsidRDefault="002D4CEC" w:rsidP="00C22ABC">
            <w:pPr>
              <w:rPr>
                <w:rFonts w:ascii="BZar" w:hAnsi="BZar" w:cs="B Nazanin"/>
                <w:color w:val="000000"/>
                <w:rtl/>
              </w:rPr>
            </w:pPr>
            <w:r w:rsidRPr="00C22ABC">
              <w:rPr>
                <w:rFonts w:ascii="BZar" w:hAnsi="BZar" w:cs="B Nazanin"/>
                <w:color w:val="000000"/>
                <w:rtl/>
              </w:rPr>
              <w:t>آيا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مسير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هاي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فاضلاب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از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پوشش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لازم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برخوردار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هستند؟</w:t>
            </w:r>
          </w:p>
        </w:tc>
        <w:tc>
          <w:tcPr>
            <w:tcW w:w="810" w:type="dxa"/>
          </w:tcPr>
          <w:p w14:paraId="6E5F36FF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</w:tcPr>
          <w:p w14:paraId="55CDB811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</w:tcPr>
          <w:p w14:paraId="501B3F83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57890232" w14:textId="77777777" w:rsidTr="00C22ABC">
        <w:tc>
          <w:tcPr>
            <w:tcW w:w="671" w:type="dxa"/>
            <w:shd w:val="clear" w:color="auto" w:fill="FDE4D0"/>
          </w:tcPr>
          <w:p w14:paraId="4E7D77D4" w14:textId="77777777" w:rsidR="002D4CEC" w:rsidRPr="00C22ABC" w:rsidRDefault="002D4CEC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15</w:t>
            </w:r>
          </w:p>
        </w:tc>
        <w:tc>
          <w:tcPr>
            <w:tcW w:w="6304" w:type="dxa"/>
            <w:shd w:val="clear" w:color="auto" w:fill="FDE4D0"/>
          </w:tcPr>
          <w:p w14:paraId="3E6AD5BC" w14:textId="77777777" w:rsidR="002D4CEC" w:rsidRPr="00C22ABC" w:rsidRDefault="002D4CEC" w:rsidP="00C22ABC">
            <w:pPr>
              <w:rPr>
                <w:rFonts w:ascii="BZar" w:hAnsi="BZar" w:cs="B Nazanin"/>
                <w:color w:val="000000"/>
                <w:rtl/>
              </w:rPr>
            </w:pPr>
            <w:r w:rsidRPr="00C22ABC">
              <w:rPr>
                <w:rFonts w:ascii="BZar" w:hAnsi="BZar" w:cs="B Nazanin"/>
                <w:color w:val="000000"/>
                <w:rtl/>
              </w:rPr>
              <w:t>آيا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تهويه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و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روشنايي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مطابق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استاندارد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باشند؟</w:t>
            </w:r>
          </w:p>
        </w:tc>
        <w:tc>
          <w:tcPr>
            <w:tcW w:w="810" w:type="dxa"/>
            <w:shd w:val="clear" w:color="auto" w:fill="FDE4D0"/>
          </w:tcPr>
          <w:p w14:paraId="23965F58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  <w:shd w:val="clear" w:color="auto" w:fill="FDE4D0"/>
          </w:tcPr>
          <w:p w14:paraId="5AD488D6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  <w:shd w:val="clear" w:color="auto" w:fill="FDE4D0"/>
          </w:tcPr>
          <w:p w14:paraId="269259BA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5E416752" w14:textId="77777777" w:rsidTr="00C22ABC">
        <w:tc>
          <w:tcPr>
            <w:tcW w:w="671" w:type="dxa"/>
          </w:tcPr>
          <w:p w14:paraId="3E2618E6" w14:textId="77777777" w:rsidR="002D4CEC" w:rsidRPr="00C22ABC" w:rsidRDefault="002D4CEC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16</w:t>
            </w:r>
          </w:p>
        </w:tc>
        <w:tc>
          <w:tcPr>
            <w:tcW w:w="6304" w:type="dxa"/>
          </w:tcPr>
          <w:p w14:paraId="5695F623" w14:textId="77777777" w:rsidR="002D4CEC" w:rsidRPr="00C22ABC" w:rsidRDefault="002D4CEC" w:rsidP="00C22ABC">
            <w:pPr>
              <w:rPr>
                <w:rFonts w:cs="B Nazanin"/>
                <w:rtl/>
              </w:rPr>
            </w:pPr>
            <w:r w:rsidRPr="00C22ABC">
              <w:rPr>
                <w:rFonts w:ascii="BZar" w:hAnsi="BZar" w:cs="B Nazanin"/>
                <w:color w:val="000000"/>
                <w:rtl/>
              </w:rPr>
              <w:t>آيا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جمع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آوري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زباله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به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صورت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بهداشتي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انجام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شود؟</w:t>
            </w:r>
          </w:p>
        </w:tc>
        <w:tc>
          <w:tcPr>
            <w:tcW w:w="810" w:type="dxa"/>
          </w:tcPr>
          <w:p w14:paraId="52107A99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</w:tcPr>
          <w:p w14:paraId="5D3C3046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</w:tcPr>
          <w:p w14:paraId="6914CE76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3783A9AF" w14:textId="77777777" w:rsidTr="00C22ABC">
        <w:tc>
          <w:tcPr>
            <w:tcW w:w="671" w:type="dxa"/>
            <w:shd w:val="clear" w:color="auto" w:fill="FDE4D0"/>
          </w:tcPr>
          <w:p w14:paraId="0E25A88E" w14:textId="77777777" w:rsidR="002D4CEC" w:rsidRPr="00C22ABC" w:rsidRDefault="002D4CEC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17</w:t>
            </w:r>
          </w:p>
        </w:tc>
        <w:tc>
          <w:tcPr>
            <w:tcW w:w="6304" w:type="dxa"/>
            <w:shd w:val="clear" w:color="auto" w:fill="FDE4D0"/>
          </w:tcPr>
          <w:p w14:paraId="55C01B6A" w14:textId="77777777" w:rsidR="002D4CEC" w:rsidRPr="00C22ABC" w:rsidRDefault="002D4CEC" w:rsidP="00C22ABC">
            <w:pPr>
              <w:rPr>
                <w:rFonts w:ascii="BZar" w:hAnsi="BZar" w:cs="B Nazanin"/>
                <w:color w:val="000000"/>
                <w:rtl/>
              </w:rPr>
            </w:pPr>
            <w:r w:rsidRPr="00C22ABC">
              <w:rPr>
                <w:rFonts w:ascii="BZar" w:hAnsi="BZar" w:cs="B Nazanin"/>
                <w:color w:val="000000"/>
                <w:rtl/>
              </w:rPr>
              <w:t>آيا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مبارزه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باحشرات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و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جوندگان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به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طور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صحيح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و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اصولي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انجام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مي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شود؟</w:t>
            </w:r>
          </w:p>
        </w:tc>
        <w:tc>
          <w:tcPr>
            <w:tcW w:w="810" w:type="dxa"/>
            <w:shd w:val="clear" w:color="auto" w:fill="FDE4D0"/>
          </w:tcPr>
          <w:p w14:paraId="45E88474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  <w:shd w:val="clear" w:color="auto" w:fill="FDE4D0"/>
          </w:tcPr>
          <w:p w14:paraId="042E32E8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  <w:shd w:val="clear" w:color="auto" w:fill="FDE4D0"/>
          </w:tcPr>
          <w:p w14:paraId="7B639CCF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50FCBB65" w14:textId="77777777" w:rsidTr="00C22ABC">
        <w:tc>
          <w:tcPr>
            <w:tcW w:w="671" w:type="dxa"/>
          </w:tcPr>
          <w:p w14:paraId="51117B69" w14:textId="77777777" w:rsidR="002D4CEC" w:rsidRPr="00C22ABC" w:rsidRDefault="002D4CEC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18</w:t>
            </w:r>
          </w:p>
        </w:tc>
        <w:tc>
          <w:tcPr>
            <w:tcW w:w="6304" w:type="dxa"/>
          </w:tcPr>
          <w:p w14:paraId="26B84702" w14:textId="77777777" w:rsidR="002D4CEC" w:rsidRPr="00C22ABC" w:rsidRDefault="002D4CEC" w:rsidP="00C22ABC">
            <w:pPr>
              <w:rPr>
                <w:rFonts w:ascii="BZar" w:hAnsi="BZar" w:cs="B Nazanin"/>
                <w:color w:val="000000"/>
                <w:rtl/>
              </w:rPr>
            </w:pPr>
            <w:r w:rsidRPr="00C22ABC">
              <w:rPr>
                <w:rFonts w:ascii="BZar" w:hAnsi="BZar" w:cs="B Nazanin"/>
                <w:color w:val="000000"/>
                <w:rtl/>
              </w:rPr>
              <w:t>آيا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شستشوي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ظروف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سرو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/>
                <w:color w:val="000000"/>
                <w:rtl/>
              </w:rPr>
              <w:t>چاي</w:t>
            </w:r>
            <w:r w:rsidRPr="00C22ABC">
              <w:rPr>
                <w:rFonts w:ascii="BZar" w:hAnsi="BZar" w:cs="B Nazanin"/>
                <w:color w:val="000000"/>
              </w:rPr>
              <w:t xml:space="preserve"> </w:t>
            </w:r>
            <w:r w:rsidRPr="00C22ABC">
              <w:rPr>
                <w:rFonts w:ascii="BZar" w:hAnsi="BZar" w:cs="B Nazanin" w:hint="cs"/>
                <w:color w:val="000000"/>
                <w:rtl/>
              </w:rPr>
              <w:t>به صورت صحیح صورت می گیرد ؟</w:t>
            </w:r>
          </w:p>
        </w:tc>
        <w:tc>
          <w:tcPr>
            <w:tcW w:w="810" w:type="dxa"/>
          </w:tcPr>
          <w:p w14:paraId="0688E5BB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</w:tcPr>
          <w:p w14:paraId="4CE1EDC8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</w:tcPr>
          <w:p w14:paraId="126BEA00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63BD2D5C" w14:textId="77777777" w:rsidTr="00C22ABC">
        <w:tc>
          <w:tcPr>
            <w:tcW w:w="671" w:type="dxa"/>
            <w:shd w:val="clear" w:color="auto" w:fill="FDE4D0"/>
          </w:tcPr>
          <w:p w14:paraId="0AADF0C7" w14:textId="77777777" w:rsidR="002D4CEC" w:rsidRPr="00C22ABC" w:rsidRDefault="002D4CEC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19</w:t>
            </w:r>
          </w:p>
        </w:tc>
        <w:tc>
          <w:tcPr>
            <w:tcW w:w="6304" w:type="dxa"/>
            <w:shd w:val="clear" w:color="auto" w:fill="FDE4D0"/>
          </w:tcPr>
          <w:p w14:paraId="4DFAC906" w14:textId="77777777" w:rsidR="002D4CEC" w:rsidRPr="00C22ABC" w:rsidRDefault="002D4CEC" w:rsidP="00C22ABC">
            <w:pPr>
              <w:autoSpaceDE w:val="0"/>
              <w:autoSpaceDN w:val="0"/>
              <w:adjustRightInd w:val="0"/>
              <w:rPr>
                <w:rFonts w:ascii="BZar" w:hAnsi="BZar" w:cs="B Nazanin"/>
                <w:rtl/>
                <w:lang w:bidi="ar-SA"/>
              </w:rPr>
            </w:pPr>
            <w:r w:rsidRPr="00C22ABC">
              <w:rPr>
                <w:rFonts w:ascii="BZar" w:hAnsi="BZar" w:cs="B Nazanin"/>
                <w:rtl/>
              </w:rPr>
              <w:t>آيا</w:t>
            </w:r>
            <w:r w:rsidRPr="00C22ABC">
              <w:rPr>
                <w:rFonts w:ascii="BZar" w:hAnsi="BZar" w:cs="B Nazanin"/>
              </w:rPr>
              <w:t xml:space="preserve"> </w:t>
            </w:r>
            <w:r w:rsidRPr="00C22ABC">
              <w:rPr>
                <w:rFonts w:ascii="BZar" w:hAnsi="BZar" w:cs="B Nazanin"/>
                <w:rtl/>
              </w:rPr>
              <w:t>نگهداشتن</w:t>
            </w:r>
            <w:r w:rsidRPr="00C22ABC">
              <w:rPr>
                <w:rFonts w:ascii="BZar" w:hAnsi="BZar" w:cs="B Nazanin"/>
              </w:rPr>
              <w:t xml:space="preserve"> </w:t>
            </w:r>
            <w:r w:rsidRPr="00C22ABC">
              <w:rPr>
                <w:rFonts w:ascii="BZar" w:hAnsi="BZar" w:cs="B Nazanin"/>
                <w:rtl/>
              </w:rPr>
              <w:t>مواد</w:t>
            </w:r>
            <w:r w:rsidRPr="00C22ABC">
              <w:rPr>
                <w:rFonts w:ascii="BZar" w:hAnsi="BZar" w:cs="B Nazanin"/>
              </w:rPr>
              <w:t xml:space="preserve"> </w:t>
            </w:r>
            <w:r w:rsidRPr="00C22ABC">
              <w:rPr>
                <w:rFonts w:ascii="BZar" w:hAnsi="BZar" w:cs="B Nazanin"/>
                <w:rtl/>
              </w:rPr>
              <w:t>مصرف</w:t>
            </w:r>
            <w:r w:rsidRPr="00C22ABC">
              <w:rPr>
                <w:rFonts w:ascii="BZar" w:hAnsi="BZar" w:cs="B Nazanin" w:hint="cs"/>
                <w:rtl/>
              </w:rPr>
              <w:t xml:space="preserve">ی ( </w:t>
            </w:r>
            <w:r w:rsidRPr="00C22ABC">
              <w:rPr>
                <w:rFonts w:ascii="BZar" w:hAnsi="BZar" w:cs="B Nazanin"/>
                <w:rtl/>
              </w:rPr>
              <w:t>چاي،</w:t>
            </w:r>
            <w:r w:rsidRPr="00C22ABC">
              <w:rPr>
                <w:rFonts w:ascii="BZar" w:hAnsi="BZar" w:cs="B Nazanin"/>
              </w:rPr>
              <w:t xml:space="preserve"> </w:t>
            </w:r>
            <w:r w:rsidRPr="00C22ABC">
              <w:rPr>
                <w:rFonts w:ascii="BZar" w:hAnsi="BZar" w:cs="B Nazanin"/>
                <w:rtl/>
              </w:rPr>
              <w:t>قند،</w:t>
            </w:r>
            <w:r w:rsidRPr="00C22ABC">
              <w:rPr>
                <w:rFonts w:ascii="BZar" w:hAnsi="BZar" w:cs="B Nazanin"/>
              </w:rPr>
              <w:t xml:space="preserve"> </w:t>
            </w:r>
            <w:r w:rsidRPr="00C22ABC">
              <w:rPr>
                <w:rFonts w:ascii="BZar" w:hAnsi="BZar" w:cs="B Nazanin"/>
                <w:rtl/>
              </w:rPr>
              <w:t>شكر</w:t>
            </w:r>
            <w:r w:rsidRPr="00C22ABC">
              <w:rPr>
                <w:rFonts w:ascii="BZar" w:hAnsi="BZar" w:cs="B Nazanin"/>
              </w:rPr>
              <w:t xml:space="preserve"> </w:t>
            </w:r>
            <w:r w:rsidRPr="00C22ABC">
              <w:rPr>
                <w:rFonts w:ascii="BZar" w:hAnsi="BZar" w:cs="B Nazanin"/>
                <w:rtl/>
              </w:rPr>
              <w:t>و</w:t>
            </w:r>
            <w:r w:rsidRPr="00C22ABC">
              <w:rPr>
                <w:rFonts w:ascii="BZar" w:hAnsi="BZar" w:cs="B Nazanin" w:hint="cs"/>
                <w:rtl/>
              </w:rPr>
              <w:t xml:space="preserve"> ... )  </w:t>
            </w:r>
            <w:r w:rsidRPr="00C22ABC">
              <w:rPr>
                <w:rFonts w:ascii="BZar" w:hAnsi="BZar" w:cs="B Nazanin"/>
                <w:rtl/>
              </w:rPr>
              <w:t>در</w:t>
            </w:r>
            <w:r w:rsidRPr="00C22ABC">
              <w:rPr>
                <w:rFonts w:ascii="BZar" w:hAnsi="BZar" w:cs="B Nazanin"/>
              </w:rPr>
              <w:t xml:space="preserve"> </w:t>
            </w:r>
            <w:r w:rsidRPr="00C22ABC">
              <w:rPr>
                <w:rFonts w:ascii="BZar" w:hAnsi="BZar" w:cs="B Nazanin"/>
                <w:rtl/>
              </w:rPr>
              <w:t>ظروف</w:t>
            </w:r>
            <w:r w:rsidRPr="00C22ABC">
              <w:rPr>
                <w:rFonts w:ascii="BZar" w:hAnsi="BZar" w:cs="B Nazanin"/>
              </w:rPr>
              <w:t xml:space="preserve"> </w:t>
            </w:r>
            <w:r w:rsidRPr="00C22ABC">
              <w:rPr>
                <w:rFonts w:ascii="BZar" w:hAnsi="BZar" w:cs="B Nazanin"/>
                <w:rtl/>
              </w:rPr>
              <w:t>سربسته</w:t>
            </w:r>
            <w:r w:rsidRPr="00C22ABC">
              <w:rPr>
                <w:rFonts w:ascii="BZar" w:hAnsi="BZar" w:cs="B Nazanin"/>
              </w:rPr>
              <w:t xml:space="preserve"> </w:t>
            </w:r>
            <w:r w:rsidRPr="00C22ABC">
              <w:rPr>
                <w:rFonts w:ascii="BZar" w:hAnsi="BZar" w:cs="B Nazanin"/>
                <w:rtl/>
              </w:rPr>
              <w:t>انجام</w:t>
            </w:r>
            <w:r w:rsidRPr="00C22ABC">
              <w:rPr>
                <w:rFonts w:ascii="BZar" w:hAnsi="BZar" w:cs="B Nazanin"/>
              </w:rPr>
              <w:t xml:space="preserve"> </w:t>
            </w:r>
            <w:r w:rsidRPr="00C22ABC">
              <w:rPr>
                <w:rFonts w:ascii="BZar" w:hAnsi="BZar" w:cs="B Nazanin"/>
                <w:rtl/>
              </w:rPr>
              <w:t>مي</w:t>
            </w:r>
            <w:r w:rsidRPr="00C22ABC">
              <w:rPr>
                <w:rFonts w:ascii="BZar" w:hAnsi="BZar" w:cs="B Nazanin"/>
              </w:rPr>
              <w:t xml:space="preserve"> </w:t>
            </w:r>
            <w:r w:rsidRPr="00C22ABC">
              <w:rPr>
                <w:rFonts w:ascii="BZar" w:hAnsi="BZar" w:cs="B Nazanin"/>
                <w:rtl/>
              </w:rPr>
              <w:t>شود؟</w:t>
            </w:r>
          </w:p>
        </w:tc>
        <w:tc>
          <w:tcPr>
            <w:tcW w:w="810" w:type="dxa"/>
            <w:shd w:val="clear" w:color="auto" w:fill="FDE4D0"/>
          </w:tcPr>
          <w:p w14:paraId="28FED701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  <w:shd w:val="clear" w:color="auto" w:fill="FDE4D0"/>
          </w:tcPr>
          <w:p w14:paraId="538B0373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  <w:shd w:val="clear" w:color="auto" w:fill="FDE4D0"/>
          </w:tcPr>
          <w:p w14:paraId="17103490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03DABF2E" w14:textId="77777777" w:rsidTr="00C22ABC">
        <w:tc>
          <w:tcPr>
            <w:tcW w:w="10539" w:type="dxa"/>
            <w:gridSpan w:val="5"/>
          </w:tcPr>
          <w:p w14:paraId="6B821356" w14:textId="77777777" w:rsidR="002D4CEC" w:rsidRPr="00C22ABC" w:rsidRDefault="002D4CEC" w:rsidP="006D1D27">
            <w:pPr>
              <w:rPr>
                <w:rFonts w:ascii="Cambria" w:hAnsi="Cambria" w:cs="B Nazanin"/>
                <w:b/>
                <w:bCs/>
                <w:rtl/>
              </w:rPr>
            </w:pPr>
          </w:p>
          <w:p w14:paraId="782CC02D" w14:textId="77777777" w:rsidR="002D4CEC" w:rsidRPr="00C22ABC" w:rsidRDefault="002D4CEC" w:rsidP="006D1D27">
            <w:pPr>
              <w:rPr>
                <w:rFonts w:ascii="Cambria" w:hAnsi="Cambria" w:cs="B Nazanin"/>
                <w:b/>
                <w:bCs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rtl/>
              </w:rPr>
              <w:t xml:space="preserve">نام و امضای کنترل کننده :                        </w:t>
            </w:r>
            <w:r w:rsidRPr="00C22ABC">
              <w:rPr>
                <w:rFonts w:ascii="Cambria" w:hAnsi="Cambria" w:cs="B Nazanin" w:hint="cs"/>
                <w:b/>
                <w:bCs/>
                <w:rtl/>
                <w:lang w:bidi="ar-SA"/>
              </w:rPr>
              <w:t xml:space="preserve">           </w:t>
            </w:r>
            <w:r w:rsidRPr="00C22ABC">
              <w:rPr>
                <w:rFonts w:ascii="Cambria" w:hAnsi="Cambria" w:cs="B Nazanin" w:hint="cs"/>
                <w:b/>
                <w:bCs/>
                <w:rtl/>
              </w:rPr>
              <w:t xml:space="preserve">         سمت :                                                 تاریخ :</w:t>
            </w:r>
          </w:p>
          <w:p w14:paraId="67D57AF4" w14:textId="77777777" w:rsidR="002D4CEC" w:rsidRPr="00C22ABC" w:rsidRDefault="002D4CEC" w:rsidP="006D1D27">
            <w:pPr>
              <w:rPr>
                <w:rFonts w:ascii="Cambria" w:hAnsi="Cambria" w:cs="B Nazanin"/>
                <w:b/>
                <w:bCs/>
                <w:rtl/>
              </w:rPr>
            </w:pPr>
          </w:p>
        </w:tc>
      </w:tr>
    </w:tbl>
    <w:p w14:paraId="79E507B2" w14:textId="77777777" w:rsidR="000F55F3" w:rsidRDefault="000F55F3" w:rsidP="000F55F3"/>
    <w:p w14:paraId="62653C83" w14:textId="77777777" w:rsidR="000F55F3" w:rsidRPr="000F55F3" w:rsidRDefault="000F55F3" w:rsidP="000F55F3">
      <w:pPr>
        <w:tabs>
          <w:tab w:val="left" w:pos="1113"/>
        </w:tabs>
        <w:rPr>
          <w:rtl/>
          <w:lang w:bidi="ar-SA"/>
        </w:rPr>
      </w:pPr>
    </w:p>
    <w:p w14:paraId="60CF4960" w14:textId="77777777" w:rsidR="00F20C84" w:rsidRPr="000F55F3" w:rsidRDefault="00F20C84" w:rsidP="000F55F3">
      <w:pPr>
        <w:tabs>
          <w:tab w:val="left" w:pos="1113"/>
        </w:tabs>
        <w:rPr>
          <w:lang w:bidi="ar-SA"/>
        </w:rPr>
      </w:pPr>
    </w:p>
    <w:sectPr w:rsidR="00F20C84" w:rsidRPr="000F55F3" w:rsidSect="00CA01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709" w:bottom="1134" w:left="709" w:header="0" w:footer="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0ECAC" w14:textId="77777777" w:rsidR="002408D8" w:rsidRDefault="002408D8">
      <w:r>
        <w:separator/>
      </w:r>
    </w:p>
  </w:endnote>
  <w:endnote w:type="continuationSeparator" w:id="0">
    <w:p w14:paraId="47A87E4F" w14:textId="77777777" w:rsidR="002408D8" w:rsidRDefault="00240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Zar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ADA3A" w14:textId="77777777" w:rsidR="00246DFA" w:rsidRDefault="00246D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C082F" w14:textId="77777777" w:rsidR="00C63E43" w:rsidRDefault="00C63E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A16A9" w14:textId="77777777" w:rsidR="00246DFA" w:rsidRDefault="00246D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B9C74" w14:textId="77777777" w:rsidR="002408D8" w:rsidRDefault="002408D8">
      <w:r>
        <w:separator/>
      </w:r>
    </w:p>
  </w:footnote>
  <w:footnote w:type="continuationSeparator" w:id="0">
    <w:p w14:paraId="571357F9" w14:textId="77777777" w:rsidR="002408D8" w:rsidRDefault="002408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A49BF" w14:textId="77777777" w:rsidR="00246DFA" w:rsidRDefault="00246D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tblpXSpec="center" w:tblpY="426"/>
      <w:tblOverlap w:val="never"/>
      <w:tblW w:w="104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347"/>
      <w:gridCol w:w="8977"/>
      <w:gridCol w:w="1166"/>
    </w:tblGrid>
    <w:tr w:rsidR="00C63E43" w14:paraId="1913F66D" w14:textId="77777777" w:rsidTr="00715AC7">
      <w:trPr>
        <w:cantSplit/>
        <w:trHeight w:val="1134"/>
        <w:tblHeader/>
      </w:trPr>
      <w:tc>
        <w:tcPr>
          <w:tcW w:w="347" w:type="dxa"/>
          <w:tcBorders>
            <w:right w:val="nil"/>
          </w:tcBorders>
          <w:vAlign w:val="center"/>
        </w:tcPr>
        <w:p w14:paraId="5843327F" w14:textId="7C25E0FD" w:rsidR="00C63E43" w:rsidRDefault="00933137" w:rsidP="00715AC7">
          <w:pPr>
            <w:bidi w:val="0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0" allowOverlap="0" wp14:anchorId="702A4E98" wp14:editId="1C47737A">
                    <wp:simplePos x="0" y="0"/>
                    <wp:positionH relativeFrom="column">
                      <wp:posOffset>6005830</wp:posOffset>
                    </wp:positionH>
                    <wp:positionV relativeFrom="page">
                      <wp:posOffset>427990</wp:posOffset>
                    </wp:positionV>
                    <wp:extent cx="539750" cy="539750"/>
                    <wp:effectExtent l="0" t="0" r="0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763A8E4B" id="Rectangle 1" o:spid="_x0000_s1026" style="position:absolute;margin-left:472.9pt;margin-top:33.7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" o:allowincell="f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  <w:tc>
        <w:tcPr>
          <w:tcW w:w="8977" w:type="dxa"/>
          <w:tcBorders>
            <w:left w:val="nil"/>
            <w:bottom w:val="single" w:sz="4" w:space="0" w:color="auto"/>
            <w:right w:val="nil"/>
          </w:tcBorders>
          <w:vAlign w:val="center"/>
        </w:tcPr>
        <w:p w14:paraId="24F51F9C" w14:textId="77777777" w:rsidR="00C63E43" w:rsidRPr="00715AC7" w:rsidRDefault="00C63E43" w:rsidP="00715AC7">
          <w:pPr>
            <w:jc w:val="center"/>
            <w:rPr>
              <w:rFonts w:cs="B Lotus"/>
              <w:b/>
              <w:bCs/>
              <w:rtl/>
            </w:rPr>
          </w:pPr>
          <w:r w:rsidRPr="00715AC7">
            <w:rPr>
              <w:rFonts w:cs="B Lotus" w:hint="cs"/>
              <w:b/>
              <w:bCs/>
              <w:rtl/>
            </w:rPr>
            <w:t xml:space="preserve">شرکت توزیع برق آذربایجان شرقی </w:t>
          </w:r>
        </w:p>
        <w:p w14:paraId="6ACA659B" w14:textId="77777777" w:rsidR="00C63E43" w:rsidRPr="00715AC7" w:rsidRDefault="00C63E43" w:rsidP="00715AC7">
          <w:pPr>
            <w:jc w:val="center"/>
            <w:rPr>
              <w:rFonts w:cs="B Lotus"/>
              <w:b/>
              <w:bCs/>
              <w:rtl/>
            </w:rPr>
          </w:pPr>
          <w:r w:rsidRPr="00715AC7">
            <w:rPr>
              <w:rFonts w:cs="B Lotus" w:hint="cs"/>
              <w:b/>
              <w:bCs/>
              <w:rtl/>
            </w:rPr>
            <w:t xml:space="preserve">فرآیند </w:t>
          </w:r>
          <w:r w:rsidR="00A24076" w:rsidRPr="00715AC7">
            <w:rPr>
              <w:rFonts w:cs="B Lotus" w:hint="cs"/>
              <w:b/>
              <w:bCs/>
              <w:rtl/>
            </w:rPr>
            <w:t xml:space="preserve">بهره برداري </w:t>
          </w:r>
        </w:p>
        <w:p w14:paraId="71A8E584" w14:textId="77777777" w:rsidR="00C63E43" w:rsidRPr="00A476D2" w:rsidRDefault="009322D1" w:rsidP="000F3988">
          <w:pPr>
            <w:jc w:val="center"/>
            <w:rPr>
              <w:rFonts w:cs="B Nazanin"/>
              <w:b/>
              <w:bCs/>
              <w:rtl/>
              <w:lang w:bidi="ar-SA"/>
            </w:rPr>
          </w:pPr>
          <w:r>
            <w:rPr>
              <w:rFonts w:cs="B Nazanin"/>
              <w:b/>
              <w:bCs/>
            </w:rPr>
            <w:t xml:space="preserve">  </w:t>
          </w:r>
          <w:r w:rsidR="006D6D83">
            <w:rPr>
              <w:rFonts w:cs="B Nazanin"/>
              <w:b/>
              <w:bCs/>
            </w:rPr>
            <w:t xml:space="preserve">                               </w:t>
          </w:r>
          <w:r>
            <w:rPr>
              <w:rFonts w:cs="B Nazanin"/>
              <w:b/>
              <w:bCs/>
            </w:rPr>
            <w:t xml:space="preserve">                 </w:t>
          </w:r>
          <w:r w:rsidR="00A24076" w:rsidRPr="00A476D2">
            <w:rPr>
              <w:rFonts w:cs="B Nazanin" w:hint="cs"/>
              <w:b/>
              <w:bCs/>
              <w:rtl/>
            </w:rPr>
            <w:t xml:space="preserve">چك ليست </w:t>
          </w:r>
          <w:r w:rsidR="00897A5D" w:rsidRPr="00A476D2">
            <w:rPr>
              <w:rFonts w:cs="B Nazanin" w:hint="cs"/>
              <w:b/>
              <w:bCs/>
              <w:rtl/>
            </w:rPr>
            <w:t>بازدید بهداشتی</w:t>
          </w:r>
          <w:r w:rsidR="00CA33BD" w:rsidRPr="00A476D2">
            <w:rPr>
              <w:rFonts w:cs="B Nazanin" w:hint="cs"/>
              <w:b/>
              <w:bCs/>
              <w:rtl/>
            </w:rPr>
            <w:t xml:space="preserve"> </w:t>
          </w:r>
          <w:r w:rsidR="000F3988" w:rsidRPr="00A476D2">
            <w:rPr>
              <w:rFonts w:cs="B Nazanin" w:hint="cs"/>
              <w:b/>
              <w:bCs/>
              <w:rtl/>
            </w:rPr>
            <w:t>از آبدارخانه</w:t>
          </w:r>
          <w:r>
            <w:rPr>
              <w:rFonts w:cs="B Nazanin"/>
              <w:b/>
              <w:bCs/>
            </w:rPr>
            <w:t xml:space="preserve">        </w:t>
          </w:r>
          <w:r w:rsidRPr="009322D1">
            <w:rPr>
              <w:rFonts w:cs="B Nazanin"/>
              <w:b/>
              <w:bCs/>
            </w:rPr>
            <w:t>F-OP-</w:t>
          </w:r>
          <w:r>
            <w:rPr>
              <w:rFonts w:cs="B Nazanin"/>
              <w:b/>
              <w:bCs/>
            </w:rPr>
            <w:t>10</w:t>
          </w:r>
          <w:r w:rsidRPr="009322D1">
            <w:rPr>
              <w:rFonts w:cs="B Nazanin"/>
              <w:b/>
              <w:bCs/>
            </w:rPr>
            <w:t>-00</w:t>
          </w:r>
          <w:r w:rsidR="006D6D83">
            <w:rPr>
              <w:rFonts w:cs="B Nazanin"/>
              <w:b/>
              <w:bCs/>
            </w:rPr>
            <w:t xml:space="preserve">                                       </w:t>
          </w:r>
        </w:p>
      </w:tc>
      <w:tc>
        <w:tcPr>
          <w:tcW w:w="1166" w:type="dxa"/>
          <w:tcBorders>
            <w:left w:val="nil"/>
          </w:tcBorders>
          <w:vAlign w:val="center"/>
        </w:tcPr>
        <w:p w14:paraId="7779DCAE" w14:textId="77777777" w:rsidR="00C63E43" w:rsidRDefault="00C63E43" w:rsidP="00715AC7">
          <w:pPr>
            <w:bidi w:val="0"/>
            <w:jc w:val="center"/>
          </w:pPr>
        </w:p>
      </w:tc>
    </w:tr>
  </w:tbl>
  <w:p w14:paraId="2DE166C6" w14:textId="77777777" w:rsidR="00E45134" w:rsidRDefault="00E451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8369B" w14:textId="77777777" w:rsidR="00246DFA" w:rsidRDefault="00246D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570"/>
    <w:multiLevelType w:val="hybridMultilevel"/>
    <w:tmpl w:val="AADAF470"/>
    <w:lvl w:ilvl="0" w:tplc="2578E2C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B Lotu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 w16cid:durableId="494154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3BD"/>
    <w:rsid w:val="00016086"/>
    <w:rsid w:val="00022C9B"/>
    <w:rsid w:val="0002640A"/>
    <w:rsid w:val="00041B0B"/>
    <w:rsid w:val="00071F1B"/>
    <w:rsid w:val="00097188"/>
    <w:rsid w:val="000B3E0D"/>
    <w:rsid w:val="000D17D7"/>
    <w:rsid w:val="000E0E2F"/>
    <w:rsid w:val="000F159E"/>
    <w:rsid w:val="000F3988"/>
    <w:rsid w:val="000F55F3"/>
    <w:rsid w:val="00112F70"/>
    <w:rsid w:val="00122953"/>
    <w:rsid w:val="001804C9"/>
    <w:rsid w:val="001B1C55"/>
    <w:rsid w:val="001B52B8"/>
    <w:rsid w:val="001F71F7"/>
    <w:rsid w:val="002408D8"/>
    <w:rsid w:val="00246DFA"/>
    <w:rsid w:val="0027720D"/>
    <w:rsid w:val="00294814"/>
    <w:rsid w:val="002A3ABD"/>
    <w:rsid w:val="002A4850"/>
    <w:rsid w:val="002A5E4A"/>
    <w:rsid w:val="002D4CEC"/>
    <w:rsid w:val="003012DD"/>
    <w:rsid w:val="003039AD"/>
    <w:rsid w:val="00322345"/>
    <w:rsid w:val="00326E72"/>
    <w:rsid w:val="00327B29"/>
    <w:rsid w:val="0033456A"/>
    <w:rsid w:val="00346950"/>
    <w:rsid w:val="0039014C"/>
    <w:rsid w:val="00392064"/>
    <w:rsid w:val="003B15EF"/>
    <w:rsid w:val="00411D75"/>
    <w:rsid w:val="00467ACF"/>
    <w:rsid w:val="004A6847"/>
    <w:rsid w:val="004F4CCB"/>
    <w:rsid w:val="00525779"/>
    <w:rsid w:val="0053716E"/>
    <w:rsid w:val="00545ECE"/>
    <w:rsid w:val="005575D1"/>
    <w:rsid w:val="00596F81"/>
    <w:rsid w:val="006065D2"/>
    <w:rsid w:val="00612DF2"/>
    <w:rsid w:val="00635BAD"/>
    <w:rsid w:val="00686A6A"/>
    <w:rsid w:val="00694105"/>
    <w:rsid w:val="006A46B7"/>
    <w:rsid w:val="006D1D27"/>
    <w:rsid w:val="006D6D83"/>
    <w:rsid w:val="00715AC7"/>
    <w:rsid w:val="007500DA"/>
    <w:rsid w:val="00764011"/>
    <w:rsid w:val="00786D1A"/>
    <w:rsid w:val="0079471E"/>
    <w:rsid w:val="007B7581"/>
    <w:rsid w:val="007C6977"/>
    <w:rsid w:val="00826D2F"/>
    <w:rsid w:val="00835970"/>
    <w:rsid w:val="008528C0"/>
    <w:rsid w:val="00873C58"/>
    <w:rsid w:val="00886D62"/>
    <w:rsid w:val="00887974"/>
    <w:rsid w:val="00897A5D"/>
    <w:rsid w:val="008D4129"/>
    <w:rsid w:val="00915E1A"/>
    <w:rsid w:val="009322D1"/>
    <w:rsid w:val="00933137"/>
    <w:rsid w:val="00A24076"/>
    <w:rsid w:val="00A476D2"/>
    <w:rsid w:val="00A629E3"/>
    <w:rsid w:val="00AA049F"/>
    <w:rsid w:val="00AC6305"/>
    <w:rsid w:val="00AD2F8D"/>
    <w:rsid w:val="00AE0318"/>
    <w:rsid w:val="00AF7761"/>
    <w:rsid w:val="00B07465"/>
    <w:rsid w:val="00B4027D"/>
    <w:rsid w:val="00BB7525"/>
    <w:rsid w:val="00BC0CEB"/>
    <w:rsid w:val="00BC66F7"/>
    <w:rsid w:val="00C1088C"/>
    <w:rsid w:val="00C22ABC"/>
    <w:rsid w:val="00C63E43"/>
    <w:rsid w:val="00C9616C"/>
    <w:rsid w:val="00CA0142"/>
    <w:rsid w:val="00CA33BD"/>
    <w:rsid w:val="00CC3CA3"/>
    <w:rsid w:val="00CC495C"/>
    <w:rsid w:val="00CC6CA7"/>
    <w:rsid w:val="00CD6D62"/>
    <w:rsid w:val="00CE09C5"/>
    <w:rsid w:val="00D022BC"/>
    <w:rsid w:val="00D714A0"/>
    <w:rsid w:val="00D825F1"/>
    <w:rsid w:val="00DC6127"/>
    <w:rsid w:val="00DD1646"/>
    <w:rsid w:val="00E01F9B"/>
    <w:rsid w:val="00E45134"/>
    <w:rsid w:val="00E518C5"/>
    <w:rsid w:val="00E525BB"/>
    <w:rsid w:val="00E71FB4"/>
    <w:rsid w:val="00E8289B"/>
    <w:rsid w:val="00E86C3B"/>
    <w:rsid w:val="00EF0687"/>
    <w:rsid w:val="00EF782A"/>
    <w:rsid w:val="00F20C84"/>
    <w:rsid w:val="00F463E0"/>
    <w:rsid w:val="00F75538"/>
    <w:rsid w:val="00FE3530"/>
    <w:rsid w:val="00FE7A9E"/>
    <w:rsid w:val="00FF3405"/>
    <w:rsid w:val="00FF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45316CE1"/>
  <w15:chartTrackingRefBased/>
  <w15:docId w15:val="{38EDD2D3-2174-44C0-95DD-1B46C89F1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500DA"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8289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A485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485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27720D"/>
    <w:rPr>
      <w:rFonts w:ascii="Tahoma" w:hAnsi="Tahoma" w:cs="Tahoma"/>
      <w:sz w:val="16"/>
      <w:szCs w:val="16"/>
    </w:rPr>
  </w:style>
  <w:style w:type="table" w:styleId="TableList8">
    <w:name w:val="Table List 8"/>
    <w:basedOn w:val="TableNormal"/>
    <w:rsid w:val="000F55F3"/>
    <w:pPr>
      <w:bidi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LightGrid-Accent6">
    <w:name w:val="Light Grid Accent 6"/>
    <w:basedOn w:val="TableNormal"/>
    <w:uiPriority w:val="62"/>
    <w:rsid w:val="006D1D27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TableGrid5">
    <w:name w:val="Table Grid 5"/>
    <w:basedOn w:val="TableNormal"/>
    <w:rsid w:val="0079471E"/>
    <w:pPr>
      <w:bidi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Quality%20Management\templates\Form%2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1.dot</Template>
  <TotalTime>2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شرکت توزیع برق آذربایجان شرقی </vt:lpstr>
    </vt:vector>
  </TitlesOfParts>
  <Company>EAZEPDICO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شرکت توزیع برق آذربایجان شرقی</dc:title>
  <dc:subject/>
  <dc:creator>javadi</dc:creator>
  <cp:keywords/>
  <dc:description/>
  <cp:lastModifiedBy>شقایق حسین پور پناهی</cp:lastModifiedBy>
  <cp:revision>4</cp:revision>
  <cp:lastPrinted>2022-02-02T08:38:00Z</cp:lastPrinted>
  <dcterms:created xsi:type="dcterms:W3CDTF">2024-10-20T05:57:00Z</dcterms:created>
  <dcterms:modified xsi:type="dcterms:W3CDTF">2024-10-20T05:58:00Z</dcterms:modified>
</cp:coreProperties>
</file>