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741"/>
        <w:bidiVisual/>
        <w:tblW w:w="148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ook w:val="04A0" w:firstRow="1" w:lastRow="0" w:firstColumn="1" w:lastColumn="0" w:noHBand="0" w:noVBand="1"/>
      </w:tblPr>
      <w:tblGrid>
        <w:gridCol w:w="834"/>
        <w:gridCol w:w="7813"/>
        <w:gridCol w:w="992"/>
        <w:gridCol w:w="992"/>
        <w:gridCol w:w="4253"/>
      </w:tblGrid>
      <w:tr w:rsidR="00DF67DD" w14:paraId="36E32F57" w14:textId="77777777" w:rsidTr="00B07CA3">
        <w:trPr>
          <w:trHeight w:val="400"/>
        </w:trPr>
        <w:tc>
          <w:tcPr>
            <w:tcW w:w="14884" w:type="dxa"/>
            <w:gridSpan w:val="5"/>
            <w:vAlign w:val="center"/>
          </w:tcPr>
          <w:p w14:paraId="3FFF7EB2" w14:textId="77777777" w:rsidR="009F33E9" w:rsidRPr="00944A79" w:rsidRDefault="009F33E9" w:rsidP="00B07CA3">
            <w:pPr>
              <w:jc w:val="both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محل خدمت :  معاونت </w:t>
            </w:r>
            <w:r w:rsidR="00B07CA3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/ مدیریت :                 </w:t>
            </w: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   نام راننده :                        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</w:t>
            </w:r>
            <w:r w:rsidR="00F12A74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</w:t>
            </w:r>
            <w:r w:rsidR="00B07CA3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     </w:t>
            </w: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نام خودرو :</w:t>
            </w:r>
            <w:r w:rsidR="00B07CA3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                             </w:t>
            </w: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شماره انتظامی :                                       </w:t>
            </w:r>
            <w:r w:rsidR="00B07CA3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44A79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   نوع همکاری :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47AC4516" w14:textId="77777777" w:rsidR="00DF67DD" w:rsidRPr="00FC6438" w:rsidRDefault="00DF67DD" w:rsidP="00B07CA3">
            <w:pPr>
              <w:rPr>
                <w:rFonts w:ascii="Cambria" w:hAnsi="Cambria" w:cs="B Nazanin"/>
                <w:b/>
                <w:bCs/>
                <w:rtl/>
              </w:rPr>
            </w:pPr>
          </w:p>
        </w:tc>
      </w:tr>
      <w:tr w:rsidR="00DF67DD" w14:paraId="1BCE018E" w14:textId="77777777" w:rsidTr="007B06C7">
        <w:trPr>
          <w:trHeight w:val="400"/>
        </w:trPr>
        <w:tc>
          <w:tcPr>
            <w:tcW w:w="834" w:type="dxa"/>
            <w:vMerge w:val="restart"/>
            <w:vAlign w:val="center"/>
          </w:tcPr>
          <w:p w14:paraId="449BE7FC" w14:textId="77777777" w:rsidR="00DF67DD" w:rsidRPr="00FC6438" w:rsidRDefault="00DF67DD" w:rsidP="00B07CA3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FC6438">
              <w:rPr>
                <w:rFonts w:ascii="Cambria" w:hAnsi="Cambria" w:cs="B Nazanin" w:hint="cs"/>
                <w:b/>
                <w:bCs/>
                <w:rtl/>
              </w:rPr>
              <w:t>رديف</w:t>
            </w:r>
          </w:p>
        </w:tc>
        <w:tc>
          <w:tcPr>
            <w:tcW w:w="7813" w:type="dxa"/>
            <w:vMerge w:val="restart"/>
            <w:vAlign w:val="center"/>
          </w:tcPr>
          <w:p w14:paraId="2C1F7E0C" w14:textId="77777777" w:rsidR="00DF67DD" w:rsidRPr="00FC6438" w:rsidRDefault="00DF67DD" w:rsidP="00B07CA3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>
              <w:rPr>
                <w:rFonts w:ascii="Cambria" w:hAnsi="Cambria" w:cs="B Nazanin" w:hint="cs"/>
                <w:b/>
                <w:bCs/>
                <w:rtl/>
              </w:rPr>
              <w:t>سؤال</w:t>
            </w:r>
          </w:p>
        </w:tc>
        <w:tc>
          <w:tcPr>
            <w:tcW w:w="1984" w:type="dxa"/>
            <w:gridSpan w:val="2"/>
          </w:tcPr>
          <w:p w14:paraId="4F33617C" w14:textId="77777777" w:rsidR="00DF67DD" w:rsidRPr="00FC6438" w:rsidRDefault="00DF67DD" w:rsidP="00B07CA3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>
              <w:rPr>
                <w:rFonts w:ascii="Cambria" w:hAnsi="Cambria" w:cs="B Nazanin" w:hint="cs"/>
                <w:b/>
                <w:bCs/>
                <w:rtl/>
              </w:rPr>
              <w:t>پاسخ</w:t>
            </w:r>
          </w:p>
        </w:tc>
        <w:tc>
          <w:tcPr>
            <w:tcW w:w="4253" w:type="dxa"/>
            <w:vMerge w:val="restart"/>
            <w:vAlign w:val="center"/>
          </w:tcPr>
          <w:p w14:paraId="012FA4B2" w14:textId="77777777" w:rsidR="00DF67DD" w:rsidRPr="00FC6438" w:rsidRDefault="00DF67DD" w:rsidP="00B07CA3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FC6438">
              <w:rPr>
                <w:rFonts w:ascii="Cambria" w:hAnsi="Cambria" w:cs="B Nazanin" w:hint="cs"/>
                <w:b/>
                <w:bCs/>
                <w:rtl/>
              </w:rPr>
              <w:t>توضيحات</w:t>
            </w:r>
          </w:p>
        </w:tc>
      </w:tr>
      <w:tr w:rsidR="00F12A74" w14:paraId="074E8D75" w14:textId="77777777" w:rsidTr="007B06C7">
        <w:trPr>
          <w:trHeight w:val="419"/>
        </w:trPr>
        <w:tc>
          <w:tcPr>
            <w:tcW w:w="834" w:type="dxa"/>
            <w:vMerge/>
            <w:shd w:val="clear" w:color="auto" w:fill="FDE4D0"/>
            <w:vAlign w:val="center"/>
          </w:tcPr>
          <w:p w14:paraId="491E639A" w14:textId="77777777" w:rsidR="00DF67DD" w:rsidRPr="00FC6438" w:rsidRDefault="00DF67DD" w:rsidP="00B07CA3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</w:p>
        </w:tc>
        <w:tc>
          <w:tcPr>
            <w:tcW w:w="7813" w:type="dxa"/>
            <w:vMerge/>
            <w:shd w:val="clear" w:color="auto" w:fill="FDE4D0"/>
          </w:tcPr>
          <w:p w14:paraId="2DDFE712" w14:textId="77777777" w:rsidR="00DF67DD" w:rsidRPr="00FC6438" w:rsidRDefault="00DF67DD" w:rsidP="00B07CA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01B070B7" w14:textId="77777777" w:rsidR="00DF67DD" w:rsidRPr="00FC6438" w:rsidRDefault="00DF67DD" w:rsidP="00B07CA3">
            <w:pPr>
              <w:jc w:val="center"/>
              <w:rPr>
                <w:rFonts w:cs="B Nazanin"/>
                <w:b/>
                <w:bCs/>
                <w:rtl/>
                <w:lang w:bidi="ar-SA"/>
              </w:rPr>
            </w:pPr>
            <w:r w:rsidRPr="00FC6438">
              <w:rPr>
                <w:rFonts w:cs="B Nazanin" w:hint="cs"/>
                <w:b/>
                <w:bCs/>
                <w:rtl/>
                <w:lang w:bidi="ar-SA"/>
              </w:rPr>
              <w:t>بلی</w:t>
            </w:r>
          </w:p>
        </w:tc>
        <w:tc>
          <w:tcPr>
            <w:tcW w:w="992" w:type="dxa"/>
            <w:shd w:val="clear" w:color="auto" w:fill="FDE4D0"/>
          </w:tcPr>
          <w:p w14:paraId="68E0C16B" w14:textId="77777777" w:rsidR="00DF67DD" w:rsidRPr="00FC6438" w:rsidRDefault="00DF67DD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FC6438">
              <w:rPr>
                <w:rFonts w:cs="B Nazanin" w:hint="cs"/>
                <w:b/>
                <w:bCs/>
                <w:rtl/>
              </w:rPr>
              <w:t>خیر</w:t>
            </w:r>
          </w:p>
        </w:tc>
        <w:tc>
          <w:tcPr>
            <w:tcW w:w="4253" w:type="dxa"/>
            <w:vMerge/>
            <w:shd w:val="clear" w:color="auto" w:fill="FDE4D0"/>
          </w:tcPr>
          <w:p w14:paraId="116914C5" w14:textId="77777777" w:rsidR="00DF67DD" w:rsidRPr="00FC6438" w:rsidRDefault="00DF67DD" w:rsidP="00B07CA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F12A74" w14:paraId="2D8D9026" w14:textId="77777777" w:rsidTr="007B06C7">
        <w:trPr>
          <w:trHeight w:val="455"/>
        </w:trPr>
        <w:tc>
          <w:tcPr>
            <w:tcW w:w="834" w:type="dxa"/>
            <w:vAlign w:val="center"/>
          </w:tcPr>
          <w:p w14:paraId="6B956458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7813" w:type="dxa"/>
            <w:vAlign w:val="center"/>
          </w:tcPr>
          <w:p w14:paraId="5D376F90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راننده ادب ، نزاکت و اخلاق اسلامی را رعایت می کند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؟</w:t>
            </w:r>
          </w:p>
        </w:tc>
        <w:tc>
          <w:tcPr>
            <w:tcW w:w="992" w:type="dxa"/>
          </w:tcPr>
          <w:p w14:paraId="32BFE139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</w:tcPr>
          <w:p w14:paraId="06300F7E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14:paraId="7CCF08B2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1CD5A833" w14:textId="77777777" w:rsidTr="007B06C7">
        <w:trPr>
          <w:trHeight w:val="525"/>
        </w:trPr>
        <w:tc>
          <w:tcPr>
            <w:tcW w:w="834" w:type="dxa"/>
            <w:shd w:val="clear" w:color="auto" w:fill="FDE4D0"/>
            <w:vAlign w:val="center"/>
          </w:tcPr>
          <w:p w14:paraId="2ADFC278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7813" w:type="dxa"/>
            <w:shd w:val="clear" w:color="auto" w:fill="FDE4D0"/>
            <w:vAlign w:val="center"/>
          </w:tcPr>
          <w:p w14:paraId="65344611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راننده به موقع در محل خدمت حاضر می شود؟</w:t>
            </w:r>
          </w:p>
        </w:tc>
        <w:tc>
          <w:tcPr>
            <w:tcW w:w="992" w:type="dxa"/>
            <w:shd w:val="clear" w:color="auto" w:fill="FDE4D0"/>
          </w:tcPr>
          <w:p w14:paraId="2170D72A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00FB29B3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  <w:shd w:val="clear" w:color="auto" w:fill="FDE4D0"/>
          </w:tcPr>
          <w:p w14:paraId="3E7B576C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2A71C349" w14:textId="77777777" w:rsidTr="007B06C7">
        <w:trPr>
          <w:trHeight w:val="455"/>
        </w:trPr>
        <w:tc>
          <w:tcPr>
            <w:tcW w:w="834" w:type="dxa"/>
            <w:vAlign w:val="center"/>
          </w:tcPr>
          <w:p w14:paraId="4BA262ED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7813" w:type="dxa"/>
            <w:vAlign w:val="center"/>
          </w:tcPr>
          <w:p w14:paraId="2FB9F2FE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برخورد راننده با سرنشینان مناسب است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؟</w:t>
            </w:r>
          </w:p>
        </w:tc>
        <w:tc>
          <w:tcPr>
            <w:tcW w:w="992" w:type="dxa"/>
          </w:tcPr>
          <w:p w14:paraId="0BABCC66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</w:tcPr>
          <w:p w14:paraId="58CD1B87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14:paraId="4FA5E5E8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2185D9DF" w14:textId="77777777" w:rsidTr="007B06C7">
        <w:trPr>
          <w:trHeight w:val="561"/>
        </w:trPr>
        <w:tc>
          <w:tcPr>
            <w:tcW w:w="834" w:type="dxa"/>
            <w:shd w:val="clear" w:color="auto" w:fill="FDE4D0"/>
            <w:vAlign w:val="center"/>
          </w:tcPr>
          <w:p w14:paraId="695D7E5D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7813" w:type="dxa"/>
            <w:shd w:val="clear" w:color="auto" w:fill="FDE4D0"/>
            <w:vAlign w:val="center"/>
          </w:tcPr>
          <w:p w14:paraId="42C5B47D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راننده مقررات راهنمایی و رانندگی را رعایت می کند؟</w:t>
            </w:r>
          </w:p>
        </w:tc>
        <w:tc>
          <w:tcPr>
            <w:tcW w:w="992" w:type="dxa"/>
            <w:shd w:val="clear" w:color="auto" w:fill="FDE4D0"/>
          </w:tcPr>
          <w:p w14:paraId="35A9FF2B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55AEF3B4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  <w:shd w:val="clear" w:color="auto" w:fill="FDE4D0"/>
          </w:tcPr>
          <w:p w14:paraId="33C82D7D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44B2025B" w14:textId="77777777" w:rsidTr="007B06C7">
        <w:trPr>
          <w:trHeight w:val="473"/>
        </w:trPr>
        <w:tc>
          <w:tcPr>
            <w:tcW w:w="834" w:type="dxa"/>
            <w:vAlign w:val="center"/>
          </w:tcPr>
          <w:p w14:paraId="2704021A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5</w:t>
            </w:r>
          </w:p>
        </w:tc>
        <w:tc>
          <w:tcPr>
            <w:tcW w:w="7813" w:type="dxa"/>
            <w:vAlign w:val="center"/>
          </w:tcPr>
          <w:p w14:paraId="5FD15ADD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 راننده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با مسیرها آشنایی کافی دارد؟</w:t>
            </w:r>
          </w:p>
        </w:tc>
        <w:tc>
          <w:tcPr>
            <w:tcW w:w="992" w:type="dxa"/>
          </w:tcPr>
          <w:p w14:paraId="7D97ABB2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</w:tcPr>
          <w:p w14:paraId="3EA2BC95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14:paraId="04296FC8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51A6D935" w14:textId="77777777" w:rsidTr="007B06C7">
        <w:trPr>
          <w:trHeight w:val="473"/>
        </w:trPr>
        <w:tc>
          <w:tcPr>
            <w:tcW w:w="834" w:type="dxa"/>
            <w:shd w:val="clear" w:color="auto" w:fill="FDE4D0"/>
            <w:vAlign w:val="center"/>
          </w:tcPr>
          <w:p w14:paraId="7C112776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6</w:t>
            </w:r>
          </w:p>
        </w:tc>
        <w:tc>
          <w:tcPr>
            <w:tcW w:w="7813" w:type="dxa"/>
            <w:shd w:val="clear" w:color="auto" w:fill="FDE4D0"/>
            <w:vAlign w:val="center"/>
          </w:tcPr>
          <w:p w14:paraId="3923C1DE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راننده نسبت به مافوق ، همکاران و وظایف محوله احساس مسئولیت</w:t>
            </w:r>
            <w:r w:rsidR="00275E38"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 xml:space="preserve"> می</w:t>
            </w:r>
            <w:r w:rsidR="00275E38" w:rsidRPr="007B06C7">
              <w:rPr>
                <w:rFonts w:ascii="B Mitra" w:cs="B Nazanin"/>
                <w:b/>
                <w:bCs/>
                <w:sz w:val="28"/>
                <w:szCs w:val="28"/>
                <w:rtl/>
              </w:rPr>
              <w:softHyphen/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کند</w:t>
            </w:r>
            <w:r w:rsidRPr="007B06C7">
              <w:rPr>
                <w:rFonts w:ascii="B Mitra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</w:rPr>
              <w:t>؟</w:t>
            </w:r>
          </w:p>
        </w:tc>
        <w:tc>
          <w:tcPr>
            <w:tcW w:w="992" w:type="dxa"/>
            <w:shd w:val="clear" w:color="auto" w:fill="FDE4D0"/>
          </w:tcPr>
          <w:p w14:paraId="2BD13FFC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15907453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  <w:shd w:val="clear" w:color="auto" w:fill="FDE4D0"/>
          </w:tcPr>
          <w:p w14:paraId="61CB5C75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373D853D" w14:textId="77777777" w:rsidTr="007B06C7">
        <w:trPr>
          <w:trHeight w:val="546"/>
        </w:trPr>
        <w:tc>
          <w:tcPr>
            <w:tcW w:w="834" w:type="dxa"/>
            <w:vAlign w:val="center"/>
          </w:tcPr>
          <w:p w14:paraId="08E7A4E4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7</w:t>
            </w:r>
          </w:p>
        </w:tc>
        <w:tc>
          <w:tcPr>
            <w:tcW w:w="7813" w:type="dxa"/>
            <w:vAlign w:val="center"/>
          </w:tcPr>
          <w:p w14:paraId="39AD821D" w14:textId="77777777" w:rsidR="009F33E9" w:rsidRPr="007B06C7" w:rsidRDefault="009F33E9" w:rsidP="00B07CA3">
            <w:pPr>
              <w:autoSpaceDE w:val="0"/>
              <w:autoSpaceDN w:val="0"/>
              <w:adjustRightInd w:val="0"/>
              <w:rPr>
                <w:rFonts w:ascii="B Nazanin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Nazanin" w:cs="B Nazanin" w:hint="cs"/>
                <w:b/>
                <w:bCs/>
                <w:sz w:val="28"/>
                <w:szCs w:val="28"/>
                <w:rtl/>
              </w:rPr>
              <w:t>آیا</w:t>
            </w:r>
            <w:r w:rsidRPr="007B06C7">
              <w:rPr>
                <w:rFonts w:ascii="B Nazanin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Nazanin" w:cs="B Nazanin" w:hint="cs"/>
                <w:b/>
                <w:bCs/>
                <w:sz w:val="28"/>
                <w:szCs w:val="28"/>
                <w:rtl/>
              </w:rPr>
              <w:t>وضعیت ظاهری و نظافت خودرو رعایت می شود</w:t>
            </w:r>
            <w:r w:rsidRPr="007B06C7">
              <w:rPr>
                <w:rFonts w:ascii="B Nazanin" w:cs="B Nazanin"/>
                <w:b/>
                <w:bCs/>
                <w:sz w:val="28"/>
                <w:szCs w:val="28"/>
              </w:rPr>
              <w:t xml:space="preserve"> </w:t>
            </w:r>
            <w:r w:rsidRPr="007B06C7">
              <w:rPr>
                <w:rFonts w:ascii="B Nazanin" w:cs="B Nazanin" w:hint="cs"/>
                <w:b/>
                <w:bCs/>
                <w:sz w:val="28"/>
                <w:szCs w:val="28"/>
                <w:rtl/>
              </w:rPr>
              <w:t>؟</w:t>
            </w:r>
          </w:p>
        </w:tc>
        <w:tc>
          <w:tcPr>
            <w:tcW w:w="992" w:type="dxa"/>
          </w:tcPr>
          <w:p w14:paraId="506570B8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</w:tcPr>
          <w:p w14:paraId="5EA2290B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14:paraId="0E0D81E9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17E99321" w14:textId="77777777" w:rsidTr="007B06C7">
        <w:trPr>
          <w:trHeight w:val="614"/>
        </w:trPr>
        <w:tc>
          <w:tcPr>
            <w:tcW w:w="834" w:type="dxa"/>
            <w:shd w:val="clear" w:color="auto" w:fill="FDE4D0"/>
            <w:vAlign w:val="center"/>
          </w:tcPr>
          <w:p w14:paraId="4E2D3479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8</w:t>
            </w:r>
          </w:p>
        </w:tc>
        <w:tc>
          <w:tcPr>
            <w:tcW w:w="7813" w:type="dxa"/>
            <w:shd w:val="clear" w:color="auto" w:fill="FDE4D0"/>
            <w:vAlign w:val="center"/>
          </w:tcPr>
          <w:p w14:paraId="3742F274" w14:textId="77777777" w:rsidR="009F33E9" w:rsidRPr="007B06C7" w:rsidRDefault="00FF1706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  <w:lang w:bidi="ar-SA"/>
              </w:rPr>
              <w:t>آیا راننده ، رانندگی با سرعت مطمئنه را رعایت می نماید ؟</w:t>
            </w:r>
          </w:p>
        </w:tc>
        <w:tc>
          <w:tcPr>
            <w:tcW w:w="992" w:type="dxa"/>
            <w:shd w:val="clear" w:color="auto" w:fill="FDE4D0"/>
          </w:tcPr>
          <w:p w14:paraId="1E5C2695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5040DED2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  <w:shd w:val="clear" w:color="auto" w:fill="FDE4D0"/>
          </w:tcPr>
          <w:p w14:paraId="63B0FD12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4C705655" w14:textId="77777777" w:rsidTr="007B06C7">
        <w:trPr>
          <w:trHeight w:val="473"/>
        </w:trPr>
        <w:tc>
          <w:tcPr>
            <w:tcW w:w="834" w:type="dxa"/>
            <w:vAlign w:val="center"/>
          </w:tcPr>
          <w:p w14:paraId="76BE0891" w14:textId="77777777" w:rsidR="009F33E9" w:rsidRPr="007B06C7" w:rsidRDefault="009F33E9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9</w:t>
            </w:r>
          </w:p>
        </w:tc>
        <w:tc>
          <w:tcPr>
            <w:tcW w:w="7813" w:type="dxa"/>
            <w:vAlign w:val="center"/>
          </w:tcPr>
          <w:p w14:paraId="735B89A0" w14:textId="77777777" w:rsidR="009F33E9" w:rsidRPr="007B06C7" w:rsidRDefault="003F5BF1" w:rsidP="00B07CA3">
            <w:pPr>
              <w:autoSpaceDE w:val="0"/>
              <w:autoSpaceDN w:val="0"/>
              <w:adjustRightInd w:val="0"/>
              <w:rPr>
                <w:rFonts w:ascii="B Mitra" w:cs="B Nazanin"/>
                <w:b/>
                <w:bCs/>
                <w:sz w:val="28"/>
                <w:szCs w:val="28"/>
                <w:rtl/>
                <w:lang w:bidi="ar-SA"/>
              </w:rPr>
            </w:pPr>
            <w:r w:rsidRPr="007B06C7">
              <w:rPr>
                <w:rFonts w:ascii="B Mitra" w:cs="B Nazanin" w:hint="cs"/>
                <w:b/>
                <w:bCs/>
                <w:sz w:val="28"/>
                <w:szCs w:val="28"/>
                <w:rtl/>
                <w:lang w:bidi="ar-SA"/>
              </w:rPr>
              <w:t>آیا راننده از انجام سبقت های غیر مجاز خودداری می کند ؟</w:t>
            </w:r>
          </w:p>
        </w:tc>
        <w:tc>
          <w:tcPr>
            <w:tcW w:w="992" w:type="dxa"/>
          </w:tcPr>
          <w:p w14:paraId="19BBAF25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</w:tcPr>
          <w:p w14:paraId="503AE732" w14:textId="77777777" w:rsidR="009F33E9" w:rsidRDefault="009F33E9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14:paraId="7EC45150" w14:textId="77777777" w:rsidR="009F33E9" w:rsidRDefault="009F33E9" w:rsidP="00B07CA3">
            <w:pPr>
              <w:jc w:val="center"/>
              <w:rPr>
                <w:rtl/>
              </w:rPr>
            </w:pPr>
          </w:p>
        </w:tc>
      </w:tr>
      <w:tr w:rsidR="00F12A74" w14:paraId="43550273" w14:textId="77777777" w:rsidTr="007B06C7">
        <w:trPr>
          <w:trHeight w:val="455"/>
        </w:trPr>
        <w:tc>
          <w:tcPr>
            <w:tcW w:w="834" w:type="dxa"/>
            <w:shd w:val="clear" w:color="auto" w:fill="FDE4D0"/>
            <w:vAlign w:val="center"/>
          </w:tcPr>
          <w:p w14:paraId="0CACE6DB" w14:textId="77777777" w:rsidR="00DF67DD" w:rsidRPr="007B06C7" w:rsidRDefault="00DF67DD" w:rsidP="00B07CA3">
            <w:pPr>
              <w:jc w:val="center"/>
              <w:rPr>
                <w:rFonts w:cs="B Nazanin"/>
                <w:b/>
                <w:bCs/>
                <w:rtl/>
              </w:rPr>
            </w:pPr>
            <w:r w:rsidRPr="007B06C7">
              <w:rPr>
                <w:rFonts w:cs="B Nazanin" w:hint="cs"/>
                <w:b/>
                <w:bCs/>
                <w:rtl/>
              </w:rPr>
              <w:t>10</w:t>
            </w:r>
          </w:p>
        </w:tc>
        <w:tc>
          <w:tcPr>
            <w:tcW w:w="7813" w:type="dxa"/>
            <w:shd w:val="clear" w:color="auto" w:fill="FDE4D0"/>
            <w:vAlign w:val="center"/>
          </w:tcPr>
          <w:p w14:paraId="60210938" w14:textId="77777777" w:rsidR="00DF67DD" w:rsidRPr="007B06C7" w:rsidRDefault="002E0B13" w:rsidP="00B07CA3">
            <w:pPr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7B06C7">
              <w:rPr>
                <w:rFonts w:cs="B Nazanin" w:hint="cs"/>
                <w:b/>
                <w:bCs/>
                <w:sz w:val="28"/>
                <w:szCs w:val="28"/>
                <w:rtl/>
              </w:rPr>
              <w:t>آیا راننده از استفاده از تلفن همراه در حین رانندگی خودداری می کند؟</w:t>
            </w:r>
          </w:p>
        </w:tc>
        <w:tc>
          <w:tcPr>
            <w:tcW w:w="992" w:type="dxa"/>
            <w:shd w:val="clear" w:color="auto" w:fill="FDE4D0"/>
          </w:tcPr>
          <w:p w14:paraId="6E6B82E1" w14:textId="77777777" w:rsidR="00DF67DD" w:rsidRDefault="00DF67DD" w:rsidP="00B07CA3">
            <w:pPr>
              <w:jc w:val="center"/>
              <w:rPr>
                <w:rtl/>
              </w:rPr>
            </w:pPr>
          </w:p>
        </w:tc>
        <w:tc>
          <w:tcPr>
            <w:tcW w:w="992" w:type="dxa"/>
            <w:shd w:val="clear" w:color="auto" w:fill="FDE4D0"/>
          </w:tcPr>
          <w:p w14:paraId="2D88F444" w14:textId="77777777" w:rsidR="00DF67DD" w:rsidRDefault="00DF67DD" w:rsidP="00B07CA3">
            <w:pPr>
              <w:jc w:val="center"/>
              <w:rPr>
                <w:rtl/>
              </w:rPr>
            </w:pPr>
          </w:p>
        </w:tc>
        <w:tc>
          <w:tcPr>
            <w:tcW w:w="4253" w:type="dxa"/>
            <w:shd w:val="clear" w:color="auto" w:fill="FDE4D0"/>
          </w:tcPr>
          <w:p w14:paraId="7A0F985C" w14:textId="77777777" w:rsidR="00DF67DD" w:rsidRDefault="00DF67DD" w:rsidP="00B07CA3">
            <w:pPr>
              <w:jc w:val="center"/>
              <w:rPr>
                <w:rtl/>
              </w:rPr>
            </w:pPr>
          </w:p>
        </w:tc>
      </w:tr>
      <w:tr w:rsidR="00DF67DD" w14:paraId="67CF89BC" w14:textId="77777777" w:rsidTr="00441FA8">
        <w:trPr>
          <w:trHeight w:val="1000"/>
        </w:trPr>
        <w:tc>
          <w:tcPr>
            <w:tcW w:w="14884" w:type="dxa"/>
            <w:gridSpan w:val="5"/>
            <w:shd w:val="clear" w:color="auto" w:fill="FDE4D0"/>
          </w:tcPr>
          <w:p w14:paraId="2F4BC787" w14:textId="77777777" w:rsidR="00DF67DD" w:rsidRPr="00E83A73" w:rsidRDefault="00DF67DD" w:rsidP="00B07CA3">
            <w:pPr>
              <w:rPr>
                <w:rFonts w:ascii="Cambria" w:hAnsi="Cambria" w:cs="B Nazanin"/>
                <w:sz w:val="14"/>
                <w:szCs w:val="14"/>
                <w:rtl/>
              </w:rPr>
            </w:pPr>
          </w:p>
          <w:p w14:paraId="0932400B" w14:textId="77777777" w:rsidR="00DF67DD" w:rsidRPr="006A09FF" w:rsidRDefault="00833523" w:rsidP="005860FC">
            <w:pPr>
              <w:rPr>
                <w:rFonts w:ascii="Cambria" w:hAnsi="Cambria" w:cs="B Nazanin"/>
                <w:b/>
                <w:bCs/>
                <w:rtl/>
              </w:rPr>
            </w:pPr>
            <w:r>
              <w:rPr>
                <w:rFonts w:ascii="Cambria" w:hAnsi="Cambria" w:cs="B Nazanin" w:hint="cs"/>
                <w:b/>
                <w:bCs/>
                <w:rtl/>
              </w:rPr>
              <w:t xml:space="preserve">نام </w:t>
            </w:r>
            <w:r w:rsidR="00DF67DD" w:rsidRPr="00FC6438">
              <w:rPr>
                <w:rFonts w:ascii="Cambria" w:hAnsi="Cambria" w:cs="B Nazanin" w:hint="cs"/>
                <w:b/>
                <w:bCs/>
                <w:rtl/>
              </w:rPr>
              <w:t>امضای کنترل کننده</w:t>
            </w:r>
            <w:r w:rsidR="005860FC">
              <w:rPr>
                <w:rFonts w:ascii="Cambria" w:hAnsi="Cambria" w:cs="B Nazanin" w:hint="cs"/>
                <w:b/>
                <w:bCs/>
                <w:rtl/>
              </w:rPr>
              <w:t xml:space="preserve"> </w:t>
            </w:r>
            <w:r w:rsidR="00DF67DD" w:rsidRPr="00FC6438">
              <w:rPr>
                <w:rFonts w:ascii="Cambria" w:hAnsi="Cambria" w:cs="B Nazanin" w:hint="cs"/>
                <w:b/>
                <w:bCs/>
                <w:rtl/>
              </w:rPr>
              <w:t xml:space="preserve">:                        </w:t>
            </w:r>
            <w:r w:rsidR="00DF67DD" w:rsidRPr="00FC6438">
              <w:rPr>
                <w:rFonts w:ascii="Cambria" w:hAnsi="Cambria" w:cs="B Nazanin" w:hint="cs"/>
                <w:b/>
                <w:bCs/>
                <w:rtl/>
                <w:lang w:bidi="ar-SA"/>
              </w:rPr>
              <w:t xml:space="preserve">           </w:t>
            </w:r>
            <w:r w:rsidR="006569BE">
              <w:rPr>
                <w:rFonts w:ascii="Cambria" w:hAnsi="Cambria" w:cs="B Nazanin" w:hint="cs"/>
                <w:b/>
                <w:bCs/>
                <w:rtl/>
              </w:rPr>
              <w:t xml:space="preserve"> </w:t>
            </w:r>
            <w:r w:rsidR="00DF67DD" w:rsidRPr="00FC6438">
              <w:rPr>
                <w:rFonts w:ascii="Cambria" w:hAnsi="Cambria" w:cs="B Nazanin" w:hint="cs"/>
                <w:b/>
                <w:bCs/>
                <w:rtl/>
              </w:rPr>
              <w:t xml:space="preserve">         سمت :                                                 تاریخ :</w:t>
            </w:r>
          </w:p>
        </w:tc>
      </w:tr>
    </w:tbl>
    <w:p w14:paraId="1FE3E3CA" w14:textId="77777777" w:rsidR="000F55F3" w:rsidRPr="000F55F3" w:rsidRDefault="000F55F3" w:rsidP="00F16CA4">
      <w:pPr>
        <w:tabs>
          <w:tab w:val="left" w:pos="1113"/>
        </w:tabs>
        <w:rPr>
          <w:rtl/>
        </w:rPr>
      </w:pPr>
    </w:p>
    <w:sectPr w:rsidR="000F55F3" w:rsidRPr="000F55F3" w:rsidSect="006A09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2108" w:right="1985" w:bottom="709" w:left="1134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F614" w14:textId="77777777" w:rsidR="00965EED" w:rsidRDefault="00965EED">
      <w:r>
        <w:separator/>
      </w:r>
    </w:p>
  </w:endnote>
  <w:endnote w:type="continuationSeparator" w:id="0">
    <w:p w14:paraId="26A5F6AD" w14:textId="77777777" w:rsidR="00965EED" w:rsidRDefault="0096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6E3BD" w14:textId="77777777" w:rsidR="00F8066D" w:rsidRDefault="00F806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8B526" w14:textId="77777777" w:rsidR="00C63E43" w:rsidRPr="006A09FF" w:rsidRDefault="00C63E43" w:rsidP="006A09FF">
    <w:pPr>
      <w:pStyle w:val="Footer"/>
      <w:tabs>
        <w:tab w:val="clear" w:pos="4320"/>
        <w:tab w:val="clear" w:pos="8640"/>
        <w:tab w:val="left" w:pos="6279"/>
      </w:tabs>
      <w:spacing w:before="2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F8469" w14:textId="77777777" w:rsidR="00F8066D" w:rsidRDefault="00F806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C1FF3" w14:textId="77777777" w:rsidR="00965EED" w:rsidRDefault="00965EED">
      <w:r>
        <w:separator/>
      </w:r>
    </w:p>
  </w:footnote>
  <w:footnote w:type="continuationSeparator" w:id="0">
    <w:p w14:paraId="6A28172C" w14:textId="77777777" w:rsidR="00965EED" w:rsidRDefault="00965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25B75" w14:textId="77777777" w:rsidR="00F8066D" w:rsidRDefault="00F806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horzAnchor="margin" w:tblpY="426"/>
      <w:tblOverlap w:val="never"/>
      <w:tblW w:w="14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8"/>
      <w:gridCol w:w="12107"/>
      <w:gridCol w:w="2314"/>
    </w:tblGrid>
    <w:tr w:rsidR="00C63E43" w14:paraId="2CA44742" w14:textId="77777777" w:rsidTr="00B07CA3">
      <w:trPr>
        <w:cantSplit/>
        <w:trHeight w:val="1113"/>
        <w:tblHeader/>
      </w:trPr>
      <w:tc>
        <w:tcPr>
          <w:tcW w:w="468" w:type="dxa"/>
          <w:tcBorders>
            <w:right w:val="nil"/>
          </w:tcBorders>
          <w:vAlign w:val="center"/>
        </w:tcPr>
        <w:p w14:paraId="69C0C935" w14:textId="021D71B7" w:rsidR="00C63E43" w:rsidRDefault="009D0C4F" w:rsidP="00B07CA3">
          <w:pPr>
            <w:bidi w:val="0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6DDA70E0" wp14:editId="05D97300">
                    <wp:simplePos x="0" y="0"/>
                    <wp:positionH relativeFrom="column">
                      <wp:posOffset>8520430</wp:posOffset>
                    </wp:positionH>
                    <wp:positionV relativeFrom="page">
                      <wp:posOffset>427990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FE113C3" id="Rectangle 1" o:spid="_x0000_s1026" style="position:absolute;margin-left:670.9pt;margin-top:3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12107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23F3E261" w14:textId="77777777" w:rsidR="00C63E43" w:rsidRPr="00715AC7" w:rsidRDefault="00C63E43" w:rsidP="00B07CA3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>شرکت توزیع برق آذربایجان شرقی</w:t>
          </w:r>
        </w:p>
        <w:p w14:paraId="5E406938" w14:textId="77777777" w:rsidR="00C63E43" w:rsidRPr="00715AC7" w:rsidRDefault="00C63E43" w:rsidP="00B07CA3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فرآیند </w:t>
          </w:r>
          <w:r w:rsidR="00A24076" w:rsidRPr="00715AC7">
            <w:rPr>
              <w:rFonts w:cs="B Lotus" w:hint="cs"/>
              <w:b/>
              <w:bCs/>
              <w:rtl/>
            </w:rPr>
            <w:t>بهره برداري</w:t>
          </w:r>
        </w:p>
        <w:p w14:paraId="68117C35" w14:textId="77777777" w:rsidR="00C63E43" w:rsidRPr="00FF1706" w:rsidRDefault="00CB4729" w:rsidP="00B07CA3">
          <w:pPr>
            <w:jc w:val="center"/>
            <w:rPr>
              <w:rFonts w:cs="B Nazanin"/>
              <w:b/>
              <w:bCs/>
            </w:rPr>
          </w:pPr>
          <w:r>
            <w:rPr>
              <w:rFonts w:cs="B Nazanin"/>
              <w:b/>
              <w:bCs/>
            </w:rPr>
            <w:t xml:space="preserve">                                                                                 </w:t>
          </w:r>
          <w:r w:rsidR="00A24076" w:rsidRPr="00FF1706">
            <w:rPr>
              <w:rFonts w:cs="B Nazanin" w:hint="cs"/>
              <w:b/>
              <w:bCs/>
              <w:rtl/>
            </w:rPr>
            <w:t xml:space="preserve">چك ليست </w:t>
          </w:r>
          <w:r w:rsidR="00F16CA4" w:rsidRPr="00FF1706">
            <w:rPr>
              <w:rFonts w:cs="B Nazanin" w:hint="cs"/>
              <w:b/>
              <w:bCs/>
              <w:rtl/>
            </w:rPr>
            <w:t>ارزیابی راننده</w:t>
          </w:r>
          <w:r>
            <w:rPr>
              <w:rFonts w:cs="B Nazanin"/>
              <w:b/>
              <w:bCs/>
            </w:rPr>
            <w:t xml:space="preserve">       </w:t>
          </w:r>
          <w:r w:rsidRPr="00CB4729">
            <w:rPr>
              <w:rFonts w:cs="B Nazanin"/>
              <w:b/>
              <w:bCs/>
            </w:rPr>
            <w:t>F-OP-07-00</w:t>
          </w:r>
          <w:r>
            <w:rPr>
              <w:rFonts w:cs="B Nazanin"/>
              <w:b/>
              <w:bCs/>
            </w:rPr>
            <w:t xml:space="preserve">                                                     </w:t>
          </w:r>
        </w:p>
      </w:tc>
      <w:tc>
        <w:tcPr>
          <w:tcW w:w="2314" w:type="dxa"/>
          <w:tcBorders>
            <w:left w:val="nil"/>
          </w:tcBorders>
          <w:vAlign w:val="center"/>
        </w:tcPr>
        <w:p w14:paraId="01D6E88E" w14:textId="77777777" w:rsidR="00C63E43" w:rsidRDefault="00C63E43" w:rsidP="00670B5A">
          <w:pPr>
            <w:bidi w:val="0"/>
            <w:ind w:left="324"/>
            <w:jc w:val="both"/>
          </w:pPr>
        </w:p>
      </w:tc>
    </w:tr>
  </w:tbl>
  <w:p w14:paraId="354E873F" w14:textId="77777777" w:rsidR="00E45134" w:rsidRDefault="00E45134">
    <w:pPr>
      <w:pStyle w:val="Header"/>
    </w:pPr>
  </w:p>
  <w:p w14:paraId="20A74552" w14:textId="77777777" w:rsidR="00F16CA4" w:rsidRDefault="00F16CA4"/>
  <w:p w14:paraId="4C1B0E90" w14:textId="77777777" w:rsidR="00F16CA4" w:rsidRDefault="00F16CA4"/>
  <w:p w14:paraId="450A97DC" w14:textId="77777777" w:rsidR="00F16CA4" w:rsidRDefault="00F16CA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B4C1" w14:textId="77777777" w:rsidR="00F8066D" w:rsidRDefault="00F806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90533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BD"/>
    <w:rsid w:val="00016086"/>
    <w:rsid w:val="00022C9B"/>
    <w:rsid w:val="00041B0B"/>
    <w:rsid w:val="00071F1B"/>
    <w:rsid w:val="000B3E0D"/>
    <w:rsid w:val="000D17D7"/>
    <w:rsid w:val="000E0E2F"/>
    <w:rsid w:val="000F159E"/>
    <w:rsid w:val="000F55F3"/>
    <w:rsid w:val="00112EA6"/>
    <w:rsid w:val="00112F70"/>
    <w:rsid w:val="00122953"/>
    <w:rsid w:val="001804C9"/>
    <w:rsid w:val="001B1C55"/>
    <w:rsid w:val="001B52B8"/>
    <w:rsid w:val="001F71F7"/>
    <w:rsid w:val="00214032"/>
    <w:rsid w:val="00256F08"/>
    <w:rsid w:val="00275E38"/>
    <w:rsid w:val="0027720D"/>
    <w:rsid w:val="00294814"/>
    <w:rsid w:val="002A3ABD"/>
    <w:rsid w:val="002A4850"/>
    <w:rsid w:val="002A5E4A"/>
    <w:rsid w:val="002E0B13"/>
    <w:rsid w:val="003012DD"/>
    <w:rsid w:val="003039AD"/>
    <w:rsid w:val="00322345"/>
    <w:rsid w:val="00326E72"/>
    <w:rsid w:val="00327B29"/>
    <w:rsid w:val="0033456A"/>
    <w:rsid w:val="00346950"/>
    <w:rsid w:val="0039014C"/>
    <w:rsid w:val="003B15EF"/>
    <w:rsid w:val="003C2127"/>
    <w:rsid w:val="003F5BF1"/>
    <w:rsid w:val="00411D75"/>
    <w:rsid w:val="00441FA8"/>
    <w:rsid w:val="00467ACF"/>
    <w:rsid w:val="004A6847"/>
    <w:rsid w:val="004C2A55"/>
    <w:rsid w:val="004F4CCB"/>
    <w:rsid w:val="00525779"/>
    <w:rsid w:val="0053716E"/>
    <w:rsid w:val="00545ECE"/>
    <w:rsid w:val="005575D1"/>
    <w:rsid w:val="005860FC"/>
    <w:rsid w:val="00596F81"/>
    <w:rsid w:val="005A24EE"/>
    <w:rsid w:val="006065D2"/>
    <w:rsid w:val="00635BAD"/>
    <w:rsid w:val="006569BE"/>
    <w:rsid w:val="00670B5A"/>
    <w:rsid w:val="00686A6A"/>
    <w:rsid w:val="00694105"/>
    <w:rsid w:val="006A09FF"/>
    <w:rsid w:val="006A46B7"/>
    <w:rsid w:val="006C2780"/>
    <w:rsid w:val="006D1D27"/>
    <w:rsid w:val="00715AC7"/>
    <w:rsid w:val="007500DA"/>
    <w:rsid w:val="00786D1A"/>
    <w:rsid w:val="0079471E"/>
    <w:rsid w:val="007B06C7"/>
    <w:rsid w:val="007B7581"/>
    <w:rsid w:val="007C6977"/>
    <w:rsid w:val="007E1763"/>
    <w:rsid w:val="00815EAD"/>
    <w:rsid w:val="00826D2F"/>
    <w:rsid w:val="00833523"/>
    <w:rsid w:val="008528C0"/>
    <w:rsid w:val="00873C58"/>
    <w:rsid w:val="00886D62"/>
    <w:rsid w:val="00887974"/>
    <w:rsid w:val="00897A5D"/>
    <w:rsid w:val="008C2322"/>
    <w:rsid w:val="008C28CA"/>
    <w:rsid w:val="008C646E"/>
    <w:rsid w:val="008D4129"/>
    <w:rsid w:val="00915E1A"/>
    <w:rsid w:val="00965EED"/>
    <w:rsid w:val="009A588A"/>
    <w:rsid w:val="009D0C4F"/>
    <w:rsid w:val="009F33E9"/>
    <w:rsid w:val="00A22168"/>
    <w:rsid w:val="00A24076"/>
    <w:rsid w:val="00A629E3"/>
    <w:rsid w:val="00AA049F"/>
    <w:rsid w:val="00AC6305"/>
    <w:rsid w:val="00AD2F8D"/>
    <w:rsid w:val="00AE0318"/>
    <w:rsid w:val="00AF7761"/>
    <w:rsid w:val="00B07465"/>
    <w:rsid w:val="00B07CA3"/>
    <w:rsid w:val="00B4027D"/>
    <w:rsid w:val="00BC0CEB"/>
    <w:rsid w:val="00BC66F7"/>
    <w:rsid w:val="00C1088C"/>
    <w:rsid w:val="00C63E43"/>
    <w:rsid w:val="00C9616C"/>
    <w:rsid w:val="00CA0142"/>
    <w:rsid w:val="00CA33BD"/>
    <w:rsid w:val="00CB4729"/>
    <w:rsid w:val="00CC3CA3"/>
    <w:rsid w:val="00CC495C"/>
    <w:rsid w:val="00CC6CA7"/>
    <w:rsid w:val="00CD6D62"/>
    <w:rsid w:val="00CE09C5"/>
    <w:rsid w:val="00D019EA"/>
    <w:rsid w:val="00D022BC"/>
    <w:rsid w:val="00D4396F"/>
    <w:rsid w:val="00D8271F"/>
    <w:rsid w:val="00D95BB2"/>
    <w:rsid w:val="00DC6127"/>
    <w:rsid w:val="00DD1646"/>
    <w:rsid w:val="00DF2C82"/>
    <w:rsid w:val="00DF67DD"/>
    <w:rsid w:val="00E01F9B"/>
    <w:rsid w:val="00E144FE"/>
    <w:rsid w:val="00E45134"/>
    <w:rsid w:val="00E518C5"/>
    <w:rsid w:val="00E525BB"/>
    <w:rsid w:val="00E67356"/>
    <w:rsid w:val="00E71FB4"/>
    <w:rsid w:val="00E8289B"/>
    <w:rsid w:val="00E83A73"/>
    <w:rsid w:val="00E86C3B"/>
    <w:rsid w:val="00E9244F"/>
    <w:rsid w:val="00EB2DA9"/>
    <w:rsid w:val="00EB46E5"/>
    <w:rsid w:val="00EF782A"/>
    <w:rsid w:val="00F12A74"/>
    <w:rsid w:val="00F16CA4"/>
    <w:rsid w:val="00F20C84"/>
    <w:rsid w:val="00F463E0"/>
    <w:rsid w:val="00F75538"/>
    <w:rsid w:val="00F8066D"/>
    <w:rsid w:val="00FE3530"/>
    <w:rsid w:val="00FE7A9E"/>
    <w:rsid w:val="00FF1706"/>
    <w:rsid w:val="00FF3405"/>
    <w:rsid w:val="00FF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6D47E65"/>
  <w15:chartTrackingRefBased/>
  <w15:docId w15:val="{F0A3985A-DE19-4394-AD9D-B35B4FAE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0DA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7720D"/>
    <w:rPr>
      <w:rFonts w:ascii="Tahoma" w:hAnsi="Tahoma" w:cs="Tahoma"/>
      <w:sz w:val="16"/>
      <w:szCs w:val="16"/>
    </w:rPr>
  </w:style>
  <w:style w:type="table" w:styleId="TableList8">
    <w:name w:val="Table List 8"/>
    <w:basedOn w:val="TableNormal"/>
    <w:rsid w:val="000F55F3"/>
    <w:pPr>
      <w:bidi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LightGrid-Accent6">
    <w:name w:val="Light Grid Accent 6"/>
    <w:basedOn w:val="TableNormal"/>
    <w:uiPriority w:val="62"/>
    <w:rsid w:val="006D1D2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TableGrid5">
    <w:name w:val="Table Grid 5"/>
    <w:basedOn w:val="TableNormal"/>
    <w:rsid w:val="0079471E"/>
    <w:pPr>
      <w:bidi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javadi</dc:creator>
  <cp:keywords/>
  <dc:description/>
  <cp:lastModifiedBy>شقایق حسین پور پناهی</cp:lastModifiedBy>
  <cp:revision>3</cp:revision>
  <cp:lastPrinted>2011-06-11T07:04:00Z</cp:lastPrinted>
  <dcterms:created xsi:type="dcterms:W3CDTF">2023-10-18T10:46:00Z</dcterms:created>
  <dcterms:modified xsi:type="dcterms:W3CDTF">2024-10-20T05:52:00Z</dcterms:modified>
</cp:coreProperties>
</file>