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1D8E" w14:textId="77777777" w:rsidR="008D4129" w:rsidRDefault="008D4129"/>
    <w:tbl>
      <w:tblPr>
        <w:tblpPr w:leftFromText="180" w:rightFromText="180" w:vertAnchor="text" w:horzAnchor="margin" w:tblpXSpec="center" w:tblpY="-123"/>
        <w:bidiVisual/>
        <w:tblW w:w="104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473"/>
      </w:tblGrid>
      <w:tr w:rsidR="00AE0318" w:rsidRPr="0079471E" w14:paraId="0AE9C7FF" w14:textId="77777777" w:rsidTr="00AE0318">
        <w:trPr>
          <w:trHeight w:val="720"/>
        </w:trPr>
        <w:tc>
          <w:tcPr>
            <w:tcW w:w="10473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64898615" w14:textId="77777777" w:rsidR="00AE0318" w:rsidRPr="00686A6A" w:rsidRDefault="00764322" w:rsidP="00097188">
            <w:pPr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نام محل / مدیریت</w:t>
            </w:r>
            <w:r w:rsidR="00AE0318">
              <w:rPr>
                <w:rFonts w:cs="B Nazanin" w:hint="cs"/>
                <w:b/>
                <w:bCs/>
                <w:rtl/>
              </w:rPr>
              <w:t xml:space="preserve"> : </w:t>
            </w:r>
            <w:r>
              <w:rPr>
                <w:rFonts w:cs="B Nazanin" w:hint="cs"/>
                <w:b/>
                <w:bCs/>
                <w:rtl/>
              </w:rPr>
              <w:t xml:space="preserve">         </w:t>
            </w:r>
            <w:r w:rsidR="00A80B1D">
              <w:rPr>
                <w:rFonts w:cs="B Nazanin" w:hint="cs"/>
                <w:b/>
                <w:bCs/>
                <w:rtl/>
              </w:rPr>
              <w:t xml:space="preserve">                    مشخصات لیف</w:t>
            </w:r>
            <w:r>
              <w:rPr>
                <w:rFonts w:cs="B Nazanin" w:hint="cs"/>
                <w:b/>
                <w:bCs/>
                <w:rtl/>
              </w:rPr>
              <w:t xml:space="preserve">تراک :                                               نام راننده :              </w:t>
            </w:r>
          </w:p>
        </w:tc>
      </w:tr>
    </w:tbl>
    <w:p w14:paraId="45AA387C" w14:textId="77777777" w:rsidR="00A248DB" w:rsidRPr="00A248DB" w:rsidRDefault="00A248DB" w:rsidP="00A248DB">
      <w:pPr>
        <w:rPr>
          <w:vanish/>
        </w:rPr>
      </w:pPr>
    </w:p>
    <w:tbl>
      <w:tblPr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6241"/>
        <w:gridCol w:w="806"/>
        <w:gridCol w:w="771"/>
        <w:gridCol w:w="1969"/>
      </w:tblGrid>
      <w:tr w:rsidR="00FF3405" w14:paraId="0BA02FA5" w14:textId="77777777" w:rsidTr="00C22ABC">
        <w:trPr>
          <w:trHeight w:val="330"/>
        </w:trPr>
        <w:tc>
          <w:tcPr>
            <w:tcW w:w="671" w:type="dxa"/>
            <w:vMerge w:val="restart"/>
            <w:vAlign w:val="center"/>
          </w:tcPr>
          <w:p w14:paraId="2E45C564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رديف</w:t>
            </w:r>
          </w:p>
        </w:tc>
        <w:tc>
          <w:tcPr>
            <w:tcW w:w="6304" w:type="dxa"/>
            <w:vMerge w:val="restart"/>
            <w:vAlign w:val="center"/>
          </w:tcPr>
          <w:p w14:paraId="45B246B9" w14:textId="77777777" w:rsidR="00FF3405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>
              <w:rPr>
                <w:rFonts w:ascii="Cambria" w:hAnsi="Cambria" w:cs="B Nazanin" w:hint="cs"/>
                <w:b/>
                <w:bCs/>
                <w:rtl/>
              </w:rPr>
              <w:t>سؤال</w:t>
            </w:r>
          </w:p>
        </w:tc>
        <w:tc>
          <w:tcPr>
            <w:tcW w:w="1584" w:type="dxa"/>
            <w:gridSpan w:val="2"/>
          </w:tcPr>
          <w:p w14:paraId="6350064A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نتيجه كنترل</w:t>
            </w:r>
          </w:p>
        </w:tc>
        <w:tc>
          <w:tcPr>
            <w:tcW w:w="1980" w:type="dxa"/>
            <w:vMerge w:val="restart"/>
            <w:vAlign w:val="center"/>
          </w:tcPr>
          <w:p w14:paraId="100E31FB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>توضيحات</w:t>
            </w:r>
            <w:r w:rsidR="00AE0318" w:rsidRPr="00C22ABC">
              <w:rPr>
                <w:rFonts w:ascii="Cambria" w:hAnsi="Cambria" w:cs="B Nazanin" w:hint="cs"/>
                <w:b/>
                <w:bCs/>
                <w:rtl/>
              </w:rPr>
              <w:t xml:space="preserve"> و نواقص موجود</w:t>
            </w:r>
          </w:p>
        </w:tc>
      </w:tr>
      <w:tr w:rsidR="006D1D27" w14:paraId="5ED062D1" w14:textId="77777777" w:rsidTr="00C22ABC">
        <w:trPr>
          <w:trHeight w:val="345"/>
        </w:trPr>
        <w:tc>
          <w:tcPr>
            <w:tcW w:w="671" w:type="dxa"/>
            <w:vMerge/>
            <w:shd w:val="clear" w:color="auto" w:fill="FDE4D0"/>
          </w:tcPr>
          <w:p w14:paraId="1B508F08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rtl/>
              </w:rPr>
            </w:pPr>
          </w:p>
        </w:tc>
        <w:tc>
          <w:tcPr>
            <w:tcW w:w="6304" w:type="dxa"/>
            <w:vMerge/>
            <w:shd w:val="clear" w:color="auto" w:fill="FDE4D0"/>
          </w:tcPr>
          <w:p w14:paraId="7C8BE152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810" w:type="dxa"/>
            <w:shd w:val="clear" w:color="auto" w:fill="FDE4D0"/>
          </w:tcPr>
          <w:p w14:paraId="1D500891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  <w:lang w:bidi="ar-SA"/>
              </w:rPr>
            </w:pPr>
            <w:r w:rsidRPr="00C22ABC">
              <w:rPr>
                <w:rFonts w:cs="B Nazanin" w:hint="cs"/>
                <w:b/>
                <w:bCs/>
                <w:rtl/>
                <w:lang w:bidi="ar-SA"/>
              </w:rPr>
              <w:t>بلی</w:t>
            </w:r>
          </w:p>
        </w:tc>
        <w:tc>
          <w:tcPr>
            <w:tcW w:w="774" w:type="dxa"/>
            <w:shd w:val="clear" w:color="auto" w:fill="FDE4D0"/>
          </w:tcPr>
          <w:p w14:paraId="22656D3B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  <w:r w:rsidRPr="00C22ABC">
              <w:rPr>
                <w:rFonts w:cs="B Nazanin" w:hint="cs"/>
                <w:b/>
                <w:bCs/>
                <w:rtl/>
              </w:rPr>
              <w:t>خیر</w:t>
            </w:r>
          </w:p>
        </w:tc>
        <w:tc>
          <w:tcPr>
            <w:tcW w:w="1980" w:type="dxa"/>
            <w:vMerge/>
            <w:shd w:val="clear" w:color="auto" w:fill="FDE4D0"/>
          </w:tcPr>
          <w:p w14:paraId="281C4002" w14:textId="77777777" w:rsidR="00FF3405" w:rsidRPr="00C22ABC" w:rsidRDefault="00FF3405" w:rsidP="00C22ABC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D1D27" w14:paraId="7E5D0EC6" w14:textId="77777777" w:rsidTr="00C22ABC">
        <w:tc>
          <w:tcPr>
            <w:tcW w:w="671" w:type="dxa"/>
          </w:tcPr>
          <w:p w14:paraId="7B6BE0D0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6304" w:type="dxa"/>
          </w:tcPr>
          <w:p w14:paraId="749C732F" w14:textId="77777777" w:rsidR="00FF3405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پدال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گاز،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کلاچ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ترمز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باشند؟</w:t>
            </w:r>
          </w:p>
        </w:tc>
        <w:tc>
          <w:tcPr>
            <w:tcW w:w="810" w:type="dxa"/>
          </w:tcPr>
          <w:p w14:paraId="30FBDA5F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48F53193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017B9DB0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6113E14F" w14:textId="77777777" w:rsidTr="00C22ABC">
        <w:tc>
          <w:tcPr>
            <w:tcW w:w="671" w:type="dxa"/>
            <w:shd w:val="clear" w:color="auto" w:fill="FDE4D0"/>
          </w:tcPr>
          <w:p w14:paraId="530CB7B8" w14:textId="77777777" w:rsidR="00FF3405" w:rsidRPr="00C22ABC" w:rsidRDefault="00FF3405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6304" w:type="dxa"/>
            <w:shd w:val="clear" w:color="auto" w:fill="FDE4D0"/>
          </w:tcPr>
          <w:p w14:paraId="29F0E18A" w14:textId="77777777" w:rsidR="00FF3405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بوق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فعال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190940DA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1309BD3F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77ADC963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1F392F05" w14:textId="77777777" w:rsidTr="00C22ABC">
        <w:tc>
          <w:tcPr>
            <w:tcW w:w="671" w:type="dxa"/>
          </w:tcPr>
          <w:p w14:paraId="52B787C3" w14:textId="77777777" w:rsidR="00FF3405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6304" w:type="dxa"/>
          </w:tcPr>
          <w:p w14:paraId="65E02B8A" w14:textId="77777777" w:rsidR="00FF3405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پدال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ترمز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دستی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ضامن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آزاد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کننده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آن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عمل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کند؟</w:t>
            </w:r>
          </w:p>
        </w:tc>
        <w:tc>
          <w:tcPr>
            <w:tcW w:w="810" w:type="dxa"/>
          </w:tcPr>
          <w:p w14:paraId="63F335F5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0469D645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6B4DB582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D1D27" w14:paraId="3DBF93BF" w14:textId="77777777" w:rsidTr="00C22ABC">
        <w:tc>
          <w:tcPr>
            <w:tcW w:w="671" w:type="dxa"/>
            <w:shd w:val="clear" w:color="auto" w:fill="FDE4D0"/>
          </w:tcPr>
          <w:p w14:paraId="6FCD90C8" w14:textId="77777777" w:rsidR="00FF3405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6304" w:type="dxa"/>
            <w:shd w:val="clear" w:color="auto" w:fill="FDE4D0"/>
          </w:tcPr>
          <w:p w14:paraId="3C382AD0" w14:textId="77777777" w:rsidR="00FF3405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اتاقک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راننده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باشند</w:t>
            </w:r>
            <w:r w:rsidRPr="000C4EEA">
              <w:rPr>
                <w:rFonts w:ascii="B Nazanin" w:cs="B Nazanin"/>
              </w:rPr>
              <w:t>.</w:t>
            </w:r>
          </w:p>
        </w:tc>
        <w:tc>
          <w:tcPr>
            <w:tcW w:w="810" w:type="dxa"/>
            <w:shd w:val="clear" w:color="auto" w:fill="FDE4D0"/>
          </w:tcPr>
          <w:p w14:paraId="51CF459A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17AE0F32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0B89BA5F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635BAD" w14:paraId="6A63CEF6" w14:textId="77777777" w:rsidTr="00C22ABC">
        <w:tc>
          <w:tcPr>
            <w:tcW w:w="671" w:type="dxa"/>
          </w:tcPr>
          <w:p w14:paraId="7993D9EE" w14:textId="77777777" w:rsidR="00635BAD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6304" w:type="dxa"/>
          </w:tcPr>
          <w:p w14:paraId="381C6D9B" w14:textId="77777777" w:rsidR="00635BAD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ظرفیت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بارگیري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شماره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شناسایی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قابل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رویت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است؟</w:t>
            </w:r>
          </w:p>
        </w:tc>
        <w:tc>
          <w:tcPr>
            <w:tcW w:w="810" w:type="dxa"/>
          </w:tcPr>
          <w:p w14:paraId="35A5ADBF" w14:textId="77777777" w:rsidR="00635BAD" w:rsidRDefault="00635BAD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30075B71" w14:textId="77777777" w:rsidR="00635BAD" w:rsidRDefault="00635BAD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254BDCD6" w14:textId="77777777" w:rsidR="00635BAD" w:rsidRDefault="00635BAD" w:rsidP="00C22ABC">
            <w:pPr>
              <w:jc w:val="center"/>
              <w:rPr>
                <w:rtl/>
              </w:rPr>
            </w:pPr>
          </w:p>
        </w:tc>
      </w:tr>
      <w:tr w:rsidR="006D1D27" w14:paraId="20D2D409" w14:textId="77777777" w:rsidTr="00C22ABC">
        <w:tc>
          <w:tcPr>
            <w:tcW w:w="671" w:type="dxa"/>
            <w:shd w:val="clear" w:color="auto" w:fill="FDE4D0"/>
          </w:tcPr>
          <w:p w14:paraId="1207AFAD" w14:textId="77777777" w:rsidR="00FF3405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6304" w:type="dxa"/>
            <w:shd w:val="clear" w:color="auto" w:fill="FDE4D0"/>
          </w:tcPr>
          <w:p w14:paraId="4BEB406F" w14:textId="77777777" w:rsidR="00FF3405" w:rsidRPr="000C4EEA" w:rsidRDefault="0086509A" w:rsidP="0086509A">
            <w:pPr>
              <w:autoSpaceDE w:val="0"/>
              <w:autoSpaceDN w:val="0"/>
              <w:adjustRightInd w:val="0"/>
              <w:rPr>
                <w:rFonts w:ascii="BNazanin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چراغ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روشنایی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نور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کافی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1B13D232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627382E8" w14:textId="77777777" w:rsidR="00FF3405" w:rsidRDefault="00FF3405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0471E7B6" w14:textId="77777777" w:rsidR="00FF3405" w:rsidRDefault="00FF3405" w:rsidP="00C22ABC">
            <w:pPr>
              <w:jc w:val="center"/>
              <w:rPr>
                <w:rtl/>
              </w:rPr>
            </w:pPr>
          </w:p>
        </w:tc>
      </w:tr>
      <w:tr w:rsidR="002D4CEC" w14:paraId="5C3AB8B2" w14:textId="77777777" w:rsidTr="00C22ABC">
        <w:tc>
          <w:tcPr>
            <w:tcW w:w="671" w:type="dxa"/>
          </w:tcPr>
          <w:p w14:paraId="531D2979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7</w:t>
            </w:r>
          </w:p>
        </w:tc>
        <w:tc>
          <w:tcPr>
            <w:tcW w:w="6304" w:type="dxa"/>
          </w:tcPr>
          <w:p w14:paraId="20CCD662" w14:textId="77777777" w:rsidR="002D4CEC" w:rsidRPr="000C4EEA" w:rsidRDefault="0086509A" w:rsidP="00C22ABC">
            <w:pPr>
              <w:autoSpaceDE w:val="0"/>
              <w:autoSpaceDN w:val="0"/>
              <w:adjustRightInd w:val="0"/>
              <w:rPr>
                <w:rFonts w:ascii="B Mitra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فرمان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سیستم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فرمان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است؟</w:t>
            </w:r>
          </w:p>
        </w:tc>
        <w:tc>
          <w:tcPr>
            <w:tcW w:w="810" w:type="dxa"/>
          </w:tcPr>
          <w:p w14:paraId="6D4935C1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2CA02A3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1781738D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646B2880" w14:textId="77777777" w:rsidTr="00C22ABC">
        <w:tc>
          <w:tcPr>
            <w:tcW w:w="671" w:type="dxa"/>
            <w:shd w:val="clear" w:color="auto" w:fill="FDE4D0"/>
          </w:tcPr>
          <w:p w14:paraId="53CC61A6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8</w:t>
            </w:r>
          </w:p>
        </w:tc>
        <w:tc>
          <w:tcPr>
            <w:tcW w:w="6304" w:type="dxa"/>
            <w:shd w:val="clear" w:color="auto" w:fill="FDE4D0"/>
          </w:tcPr>
          <w:p w14:paraId="62CB071A" w14:textId="77777777" w:rsidR="002D4CEC" w:rsidRPr="000C4EEA" w:rsidRDefault="00800E30" w:rsidP="00800E30">
            <w:pPr>
              <w:autoSpaceDE w:val="0"/>
              <w:autoSpaceDN w:val="0"/>
              <w:adjustRightInd w:val="0"/>
              <w:rPr>
                <w:rFonts w:ascii="BNazanin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کلید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اهرم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حرکت</w:t>
            </w:r>
            <w:r w:rsidR="009B2E93">
              <w:rPr>
                <w:rFonts w:ascii="B Nazanin" w:cs="B Nazanin" w:hint="cs"/>
                <w:rtl/>
              </w:rPr>
              <w:t xml:space="preserve"> ( </w:t>
            </w:r>
            <w:r w:rsidRPr="000C4EEA">
              <w:rPr>
                <w:rFonts w:ascii="BNazanin" w:cs="B Nazanin" w:hint="cs"/>
                <w:rtl/>
              </w:rPr>
              <w:t>حرکت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سمت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جلو</w:t>
            </w:r>
            <w:r w:rsidRPr="000C4EEA">
              <w:rPr>
                <w:rFonts w:ascii="B Nazanin" w:cs="B Nazanin"/>
              </w:rPr>
              <w:t>-</w:t>
            </w:r>
            <w:r w:rsidR="009B2E93">
              <w:rPr>
                <w:rFonts w:ascii="B Nazanin" w:cs="B Nazanin" w:hint="cs"/>
                <w:rtl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عق</w:t>
            </w:r>
            <w:r w:rsidR="009B2E93">
              <w:rPr>
                <w:rFonts w:ascii="BNazanin" w:cs="B Nazanin" w:hint="cs"/>
                <w:rtl/>
              </w:rPr>
              <w:t xml:space="preserve">ب </w:t>
            </w:r>
            <w:r w:rsidR="009B2E93">
              <w:rPr>
                <w:rFonts w:ascii="B Nazanin" w:cs="B Nazanin" w:hint="cs"/>
                <w:rtl/>
              </w:rPr>
              <w:t xml:space="preserve">)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21DC5C92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1DD804A3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0336B284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4F5A6CCE" w14:textId="77777777" w:rsidTr="00C22ABC">
        <w:tc>
          <w:tcPr>
            <w:tcW w:w="671" w:type="dxa"/>
          </w:tcPr>
          <w:p w14:paraId="7DFD9954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9</w:t>
            </w:r>
          </w:p>
        </w:tc>
        <w:tc>
          <w:tcPr>
            <w:tcW w:w="6304" w:type="dxa"/>
          </w:tcPr>
          <w:p w14:paraId="04F032C4" w14:textId="77777777" w:rsidR="002D4CEC" w:rsidRPr="000C4EEA" w:rsidRDefault="00800E30" w:rsidP="00800E30">
            <w:pPr>
              <w:autoSpaceDE w:val="0"/>
              <w:autoSpaceDN w:val="0"/>
              <w:adjustRightInd w:val="0"/>
              <w:rPr>
                <w:rFonts w:ascii="BNazanin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اهرمهاي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دکل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فعال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بوده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شاخص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شناسایی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باشند؟</w:t>
            </w:r>
          </w:p>
        </w:tc>
        <w:tc>
          <w:tcPr>
            <w:tcW w:w="810" w:type="dxa"/>
          </w:tcPr>
          <w:p w14:paraId="0DD83770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3AD379F0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5DF9B325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629B5C5B" w14:textId="77777777" w:rsidTr="00C22ABC">
        <w:tc>
          <w:tcPr>
            <w:tcW w:w="671" w:type="dxa"/>
            <w:shd w:val="clear" w:color="auto" w:fill="FDE4D0"/>
          </w:tcPr>
          <w:p w14:paraId="5B0CF6EC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10</w:t>
            </w:r>
          </w:p>
        </w:tc>
        <w:tc>
          <w:tcPr>
            <w:tcW w:w="6304" w:type="dxa"/>
            <w:shd w:val="clear" w:color="auto" w:fill="FDE4D0"/>
          </w:tcPr>
          <w:p w14:paraId="1B699EA4" w14:textId="77777777" w:rsidR="002D4CEC" w:rsidRPr="000C4EEA" w:rsidRDefault="00800E30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تایرها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نظر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خوردگی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استحکام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باشند؟</w:t>
            </w:r>
          </w:p>
        </w:tc>
        <w:tc>
          <w:tcPr>
            <w:tcW w:w="810" w:type="dxa"/>
            <w:shd w:val="clear" w:color="auto" w:fill="FDE4D0"/>
          </w:tcPr>
          <w:p w14:paraId="3DF7CA6D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661D910F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1752E802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46179F05" w14:textId="77777777" w:rsidTr="00C22ABC">
        <w:tc>
          <w:tcPr>
            <w:tcW w:w="671" w:type="dxa"/>
          </w:tcPr>
          <w:p w14:paraId="7D3301C5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11</w:t>
            </w:r>
          </w:p>
        </w:tc>
        <w:tc>
          <w:tcPr>
            <w:tcW w:w="6304" w:type="dxa"/>
          </w:tcPr>
          <w:p w14:paraId="28D7E64B" w14:textId="77777777" w:rsidR="002D4CEC" w:rsidRPr="000C4EEA" w:rsidRDefault="00800E30" w:rsidP="00800E30">
            <w:pPr>
              <w:rPr>
                <w:rFonts w:ascii="BZar" w:hAnsi="BZar" w:cs="B Nazanin"/>
                <w:color w:val="000000"/>
                <w:rtl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راننده</w:t>
            </w:r>
            <w:r w:rsidRPr="000C4EEA">
              <w:rPr>
                <w:rFonts w:ascii="BNazanin" w:cs="B Nazanin"/>
              </w:rPr>
              <w:t xml:space="preserve"> </w:t>
            </w:r>
            <w:r w:rsidR="00D33680">
              <w:rPr>
                <w:rFonts w:ascii="BNazanin" w:cs="B Nazanin" w:hint="cs"/>
                <w:rtl/>
              </w:rPr>
              <w:t>لیف</w:t>
            </w:r>
            <w:r w:rsidRPr="000C4EEA">
              <w:rPr>
                <w:rFonts w:ascii="BNazanin" w:cs="B Nazanin" w:hint="cs"/>
                <w:rtl/>
              </w:rPr>
              <w:t>تراک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آموزش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ایمنی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لازم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دیده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است؟</w:t>
            </w:r>
          </w:p>
        </w:tc>
        <w:tc>
          <w:tcPr>
            <w:tcW w:w="810" w:type="dxa"/>
          </w:tcPr>
          <w:p w14:paraId="7DAA8B4E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12AF3B2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677D1EE8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11AC96BA" w14:textId="77777777" w:rsidTr="00C22ABC">
        <w:tc>
          <w:tcPr>
            <w:tcW w:w="671" w:type="dxa"/>
            <w:shd w:val="clear" w:color="auto" w:fill="FDE4D0"/>
          </w:tcPr>
          <w:p w14:paraId="133C5C82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12</w:t>
            </w:r>
          </w:p>
        </w:tc>
        <w:tc>
          <w:tcPr>
            <w:tcW w:w="6304" w:type="dxa"/>
            <w:shd w:val="clear" w:color="auto" w:fill="FDE4D0"/>
          </w:tcPr>
          <w:p w14:paraId="0DB5AAF7" w14:textId="77777777" w:rsidR="002D4CEC" w:rsidRPr="000C4EEA" w:rsidRDefault="00800E30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بازدید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خاصی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ایمنی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انجام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="00D33680">
              <w:rPr>
                <w:rFonts w:ascii="BNazanin" w:cs="B Nazanin" w:hint="cs"/>
                <w:rtl/>
              </w:rPr>
              <w:t>پذ</w:t>
            </w:r>
            <w:r w:rsidRPr="000C4EEA">
              <w:rPr>
                <w:rFonts w:ascii="BNazanin" w:cs="B Nazanin" w:hint="cs"/>
                <w:rtl/>
              </w:rPr>
              <w:t>یرد؟</w:t>
            </w:r>
          </w:p>
        </w:tc>
        <w:tc>
          <w:tcPr>
            <w:tcW w:w="810" w:type="dxa"/>
            <w:shd w:val="clear" w:color="auto" w:fill="FDE4D0"/>
          </w:tcPr>
          <w:p w14:paraId="0D6C8101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169DAA7B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39A1DD1E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1F5F0D01" w14:textId="77777777" w:rsidTr="00C22ABC">
        <w:tc>
          <w:tcPr>
            <w:tcW w:w="671" w:type="dxa"/>
          </w:tcPr>
          <w:p w14:paraId="251F1458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13</w:t>
            </w:r>
          </w:p>
        </w:tc>
        <w:tc>
          <w:tcPr>
            <w:tcW w:w="6304" w:type="dxa"/>
          </w:tcPr>
          <w:p w14:paraId="345C4558" w14:textId="77777777" w:rsidR="002D4CEC" w:rsidRPr="000C4EEA" w:rsidRDefault="00800E30" w:rsidP="00C22ABC">
            <w:pPr>
              <w:autoSpaceDE w:val="0"/>
              <w:autoSpaceDN w:val="0"/>
              <w:adjustRightInd w:val="0"/>
              <w:rPr>
                <w:rFonts w:ascii="BZar" w:hAnsi="BZar" w:cs="B Nazanin"/>
                <w:color w:val="000000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آینه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سالم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</w:tcPr>
          <w:p w14:paraId="52DCFE7C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031BB9C3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59B211BB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253AA453" w14:textId="77777777" w:rsidTr="00C22ABC">
        <w:tc>
          <w:tcPr>
            <w:tcW w:w="671" w:type="dxa"/>
            <w:shd w:val="clear" w:color="auto" w:fill="FDE4D0"/>
          </w:tcPr>
          <w:p w14:paraId="1C829038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14</w:t>
            </w:r>
          </w:p>
        </w:tc>
        <w:tc>
          <w:tcPr>
            <w:tcW w:w="6304" w:type="dxa"/>
            <w:shd w:val="clear" w:color="auto" w:fill="FDE4D0"/>
          </w:tcPr>
          <w:p w14:paraId="57E3784D" w14:textId="77777777" w:rsidR="002D4CEC" w:rsidRPr="000C4EEA" w:rsidRDefault="00800E30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کابین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محافظ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بالاي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سر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است؟</w:t>
            </w:r>
          </w:p>
        </w:tc>
        <w:tc>
          <w:tcPr>
            <w:tcW w:w="810" w:type="dxa"/>
            <w:shd w:val="clear" w:color="auto" w:fill="FDE4D0"/>
          </w:tcPr>
          <w:p w14:paraId="4C8B1882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0F381AB5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76653F4F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7FABF639" w14:textId="77777777" w:rsidTr="00C22ABC">
        <w:tc>
          <w:tcPr>
            <w:tcW w:w="671" w:type="dxa"/>
          </w:tcPr>
          <w:p w14:paraId="55BEC9E9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15</w:t>
            </w:r>
          </w:p>
        </w:tc>
        <w:tc>
          <w:tcPr>
            <w:tcW w:w="6304" w:type="dxa"/>
          </w:tcPr>
          <w:p w14:paraId="1354CD9C" w14:textId="77777777" w:rsidR="002D4CEC" w:rsidRPr="000C4EEA" w:rsidRDefault="00800E30" w:rsidP="00800E30">
            <w:pPr>
              <w:autoSpaceDE w:val="0"/>
              <w:autoSpaceDN w:val="0"/>
              <w:adjustRightInd w:val="0"/>
              <w:rPr>
                <w:rFonts w:ascii="BNazanin"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رانندگان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گواهینامه</w:t>
            </w:r>
            <w:r w:rsidR="00D33680">
              <w:rPr>
                <w:rFonts w:ascii="BNazanin" w:cs="B Nazanin" w:hint="cs"/>
                <w:rtl/>
              </w:rPr>
              <w:t xml:space="preserve"> ویژ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باشند؟</w:t>
            </w:r>
          </w:p>
        </w:tc>
        <w:tc>
          <w:tcPr>
            <w:tcW w:w="810" w:type="dxa"/>
          </w:tcPr>
          <w:p w14:paraId="3760849B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0CCC0B39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0AD7462E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3C6495D6" w14:textId="77777777" w:rsidTr="00C22ABC">
        <w:tc>
          <w:tcPr>
            <w:tcW w:w="671" w:type="dxa"/>
            <w:shd w:val="clear" w:color="auto" w:fill="FDE4D0"/>
          </w:tcPr>
          <w:p w14:paraId="0311ECA9" w14:textId="77777777" w:rsidR="002D4CEC" w:rsidRPr="00C22ABC" w:rsidRDefault="002D4CEC" w:rsidP="0086509A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</w:t>
            </w:r>
            <w:r w:rsidR="0086509A"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6304" w:type="dxa"/>
            <w:shd w:val="clear" w:color="auto" w:fill="FDE4D0"/>
          </w:tcPr>
          <w:p w14:paraId="61B0BDEC" w14:textId="77777777" w:rsidR="002D4CEC" w:rsidRPr="000C4EEA" w:rsidRDefault="00800E30" w:rsidP="00C22ABC">
            <w:pPr>
              <w:rPr>
                <w:rFonts w:ascii="BZar" w:hAnsi="BZar" w:cs="B Nazanin"/>
                <w:color w:val="000000"/>
                <w:rtl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داراي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چراغ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هشدار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دهنده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گردان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5472FF38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5AB5FB2E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12720CE0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658E9120" w14:textId="77777777" w:rsidTr="00C22ABC">
        <w:tc>
          <w:tcPr>
            <w:tcW w:w="671" w:type="dxa"/>
          </w:tcPr>
          <w:p w14:paraId="79D50FE0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17</w:t>
            </w:r>
          </w:p>
        </w:tc>
        <w:tc>
          <w:tcPr>
            <w:tcW w:w="6304" w:type="dxa"/>
          </w:tcPr>
          <w:p w14:paraId="7DCEFC1B" w14:textId="77777777" w:rsidR="002D4CEC" w:rsidRPr="000C4EEA" w:rsidRDefault="00D33680" w:rsidP="00C22ABC">
            <w:pPr>
              <w:rPr>
                <w:rFonts w:cs="B Nazanin"/>
                <w:rtl/>
              </w:rPr>
            </w:pPr>
            <w:r w:rsidRPr="003B07B2">
              <w:rPr>
                <w:rFonts w:ascii="BNazanin" w:cs="B Nazanin" w:hint="cs"/>
                <w:rtl/>
              </w:rPr>
              <w:t>آیا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دنده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عقب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داراي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هشدار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دهنده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صوتی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می</w:t>
            </w:r>
            <w:r w:rsidRPr="003B07B2">
              <w:rPr>
                <w:rFonts w:ascii="BNazanin" w:cs="B Nazanin"/>
              </w:rPr>
              <w:t xml:space="preserve"> </w:t>
            </w:r>
            <w:r w:rsidRPr="003B07B2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</w:tcPr>
          <w:p w14:paraId="08AAA234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</w:tcPr>
          <w:p w14:paraId="151D6B40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</w:tcPr>
          <w:p w14:paraId="24A83F3B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0E2EDC99" w14:textId="77777777" w:rsidTr="00C22ABC">
        <w:tc>
          <w:tcPr>
            <w:tcW w:w="671" w:type="dxa"/>
            <w:shd w:val="clear" w:color="auto" w:fill="FDE4D0"/>
          </w:tcPr>
          <w:p w14:paraId="29625889" w14:textId="77777777" w:rsidR="002D4CEC" w:rsidRPr="00C22ABC" w:rsidRDefault="0086509A" w:rsidP="00C22ABC">
            <w:pPr>
              <w:jc w:val="center"/>
              <w:rPr>
                <w:rFonts w:ascii="Cambria" w:hAnsi="Cambria" w:cs="B Nazanin"/>
                <w:b/>
                <w:bCs/>
                <w:sz w:val="26"/>
                <w:szCs w:val="26"/>
                <w:rtl/>
              </w:rPr>
            </w:pPr>
            <w:r>
              <w:rPr>
                <w:rFonts w:ascii="Cambria" w:hAnsi="Cambria" w:cs="B Nazanin" w:hint="cs"/>
                <w:b/>
                <w:bCs/>
                <w:sz w:val="26"/>
                <w:szCs w:val="26"/>
                <w:rtl/>
              </w:rPr>
              <w:t>18</w:t>
            </w:r>
          </w:p>
        </w:tc>
        <w:tc>
          <w:tcPr>
            <w:tcW w:w="6304" w:type="dxa"/>
            <w:shd w:val="clear" w:color="auto" w:fill="FDE4D0"/>
          </w:tcPr>
          <w:p w14:paraId="3CEB466D" w14:textId="77777777" w:rsidR="002D4CEC" w:rsidRPr="000C4EEA" w:rsidRDefault="00800E30" w:rsidP="00800E30">
            <w:pPr>
              <w:rPr>
                <w:rFonts w:cs="B Nazanin"/>
                <w:rtl/>
                <w:lang w:bidi="ar-SA"/>
              </w:rPr>
            </w:pPr>
            <w:r w:rsidRPr="000C4EEA">
              <w:rPr>
                <w:rFonts w:ascii="BNazanin" w:cs="B Nazanin" w:hint="cs"/>
                <w:rtl/>
              </w:rPr>
              <w:t>آیا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رنگ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بدنه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لیفتراك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کاملاً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مشخص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و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متمایز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از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رنگ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محیط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می</w:t>
            </w:r>
            <w:r w:rsidRPr="000C4EEA">
              <w:rPr>
                <w:rFonts w:ascii="BNazanin" w:cs="B Nazanin"/>
              </w:rPr>
              <w:t xml:space="preserve"> </w:t>
            </w:r>
            <w:r w:rsidRPr="000C4EEA">
              <w:rPr>
                <w:rFonts w:ascii="BNazanin" w:cs="B Nazanin" w:hint="cs"/>
                <w:rtl/>
              </w:rPr>
              <w:t>باشد؟</w:t>
            </w:r>
          </w:p>
        </w:tc>
        <w:tc>
          <w:tcPr>
            <w:tcW w:w="810" w:type="dxa"/>
            <w:shd w:val="clear" w:color="auto" w:fill="FDE4D0"/>
          </w:tcPr>
          <w:p w14:paraId="28F9A874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774" w:type="dxa"/>
            <w:shd w:val="clear" w:color="auto" w:fill="FDE4D0"/>
          </w:tcPr>
          <w:p w14:paraId="0CC0305A" w14:textId="77777777" w:rsidR="002D4CEC" w:rsidRDefault="002D4CEC" w:rsidP="00C22ABC">
            <w:pPr>
              <w:jc w:val="center"/>
              <w:rPr>
                <w:rtl/>
              </w:rPr>
            </w:pPr>
          </w:p>
        </w:tc>
        <w:tc>
          <w:tcPr>
            <w:tcW w:w="1980" w:type="dxa"/>
            <w:shd w:val="clear" w:color="auto" w:fill="FDE4D0"/>
          </w:tcPr>
          <w:p w14:paraId="440BA7BD" w14:textId="77777777" w:rsidR="002D4CEC" w:rsidRDefault="002D4CEC" w:rsidP="00C22ABC">
            <w:pPr>
              <w:jc w:val="center"/>
              <w:rPr>
                <w:rtl/>
              </w:rPr>
            </w:pPr>
          </w:p>
        </w:tc>
      </w:tr>
      <w:tr w:rsidR="002D4CEC" w14:paraId="7FFFF349" w14:textId="77777777" w:rsidTr="00C22ABC">
        <w:tc>
          <w:tcPr>
            <w:tcW w:w="10539" w:type="dxa"/>
            <w:gridSpan w:val="5"/>
          </w:tcPr>
          <w:p w14:paraId="36D19261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</w:p>
          <w:p w14:paraId="20E960F1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  <w:r w:rsidRPr="00C22ABC">
              <w:rPr>
                <w:rFonts w:ascii="Cambria" w:hAnsi="Cambria" w:cs="B Nazanin" w:hint="cs"/>
                <w:b/>
                <w:bCs/>
                <w:rtl/>
              </w:rPr>
              <w:t xml:space="preserve">نام و امضای کنترل کننده :                        </w:t>
            </w:r>
            <w:r w:rsidRPr="00C22ABC">
              <w:rPr>
                <w:rFonts w:ascii="Cambria" w:hAnsi="Cambria" w:cs="B Nazanin" w:hint="cs"/>
                <w:b/>
                <w:bCs/>
                <w:rtl/>
                <w:lang w:bidi="ar-SA"/>
              </w:rPr>
              <w:t xml:space="preserve">           </w:t>
            </w:r>
            <w:r w:rsidRPr="00C22ABC">
              <w:rPr>
                <w:rFonts w:ascii="Cambria" w:hAnsi="Cambria" w:cs="B Nazanin" w:hint="cs"/>
                <w:b/>
                <w:bCs/>
                <w:rtl/>
              </w:rPr>
              <w:t xml:space="preserve">         سمت :                                                 تاریخ :</w:t>
            </w:r>
          </w:p>
          <w:p w14:paraId="3438BEE4" w14:textId="77777777" w:rsidR="002D4CEC" w:rsidRPr="00C22ABC" w:rsidRDefault="002D4CEC" w:rsidP="006D1D27">
            <w:pPr>
              <w:rPr>
                <w:rFonts w:ascii="Cambria" w:hAnsi="Cambria" w:cs="B Nazanin"/>
                <w:b/>
                <w:bCs/>
                <w:rtl/>
              </w:rPr>
            </w:pPr>
          </w:p>
        </w:tc>
      </w:tr>
    </w:tbl>
    <w:p w14:paraId="19253C25" w14:textId="77777777" w:rsidR="000F55F3" w:rsidRDefault="000F55F3" w:rsidP="000F55F3"/>
    <w:p w14:paraId="44811E66" w14:textId="77777777" w:rsidR="000F55F3" w:rsidRPr="000F55F3" w:rsidRDefault="000F55F3" w:rsidP="000F55F3">
      <w:pPr>
        <w:tabs>
          <w:tab w:val="left" w:pos="1113"/>
        </w:tabs>
        <w:rPr>
          <w:rtl/>
          <w:lang w:bidi="ar-SA"/>
        </w:rPr>
      </w:pPr>
    </w:p>
    <w:p w14:paraId="2878096C" w14:textId="77777777" w:rsidR="00F20C84" w:rsidRPr="000F55F3" w:rsidRDefault="00F20C84" w:rsidP="000F55F3">
      <w:pPr>
        <w:tabs>
          <w:tab w:val="left" w:pos="1113"/>
        </w:tabs>
        <w:rPr>
          <w:lang w:bidi="ar-SA"/>
        </w:rPr>
      </w:pPr>
    </w:p>
    <w:sectPr w:rsidR="00F20C84" w:rsidRPr="000F55F3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7B8A8" w14:textId="77777777" w:rsidR="003A3D0D" w:rsidRDefault="003A3D0D">
      <w:r>
        <w:separator/>
      </w:r>
    </w:p>
  </w:endnote>
  <w:endnote w:type="continuationSeparator" w:id="0">
    <w:p w14:paraId="1F7BBF65" w14:textId="77777777" w:rsidR="003A3D0D" w:rsidRDefault="003A3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Nazanin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Z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E8DDD" w14:textId="77777777" w:rsidR="00E054B0" w:rsidRDefault="00E054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EC15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DCFE0" w14:textId="77777777" w:rsidR="00E054B0" w:rsidRDefault="00E054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68210" w14:textId="77777777" w:rsidR="003A3D0D" w:rsidRDefault="003A3D0D">
      <w:r>
        <w:separator/>
      </w:r>
    </w:p>
  </w:footnote>
  <w:footnote w:type="continuationSeparator" w:id="0">
    <w:p w14:paraId="23FE0B96" w14:textId="77777777" w:rsidR="003A3D0D" w:rsidRDefault="003A3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C3BD2" w14:textId="77777777" w:rsidR="00E054B0" w:rsidRDefault="00E054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47"/>
      <w:gridCol w:w="8977"/>
      <w:gridCol w:w="1166"/>
    </w:tblGrid>
    <w:tr w:rsidR="00C63E43" w14:paraId="062A470E" w14:textId="77777777" w:rsidTr="00715AC7">
      <w:trPr>
        <w:cantSplit/>
        <w:trHeight w:val="1134"/>
        <w:tblHeader/>
      </w:trPr>
      <w:tc>
        <w:tcPr>
          <w:tcW w:w="347" w:type="dxa"/>
          <w:tcBorders>
            <w:right w:val="nil"/>
          </w:tcBorders>
          <w:vAlign w:val="center"/>
        </w:tcPr>
        <w:p w14:paraId="3837C4AC" w14:textId="52605CDD" w:rsidR="00C63E43" w:rsidRDefault="00E67C17" w:rsidP="00715AC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40A7132E" wp14:editId="537F36A6">
                    <wp:simplePos x="0" y="0"/>
                    <wp:positionH relativeFrom="column">
                      <wp:posOffset>6005830</wp:posOffset>
                    </wp:positionH>
                    <wp:positionV relativeFrom="page">
                      <wp:posOffset>427990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94C5587" id="Rectangle 1" o:spid="_x0000_s1026" style="position:absolute;margin-left:472.9pt;margin-top:3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8977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4E80BA3F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3B75F2D5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فرآیند </w:t>
          </w:r>
          <w:r w:rsidR="00A24076" w:rsidRPr="00715AC7">
            <w:rPr>
              <w:rFonts w:cs="B Lotus" w:hint="cs"/>
              <w:b/>
              <w:bCs/>
              <w:rtl/>
            </w:rPr>
            <w:t xml:space="preserve">بهره برداري </w:t>
          </w:r>
        </w:p>
        <w:p w14:paraId="36F19718" w14:textId="77777777" w:rsidR="00C63E43" w:rsidRPr="00FD3BA6" w:rsidRDefault="00761C61" w:rsidP="00C9364C">
          <w:pPr>
            <w:jc w:val="center"/>
            <w:rPr>
              <w:rFonts w:cs="B Zar"/>
              <w:b/>
              <w:bCs/>
              <w:rtl/>
              <w:lang w:bidi="ar-SA"/>
            </w:rPr>
          </w:pPr>
          <w:r>
            <w:rPr>
              <w:rFonts w:cs="B Zar"/>
              <w:b/>
              <w:bCs/>
            </w:rPr>
            <w:t xml:space="preserve">                                              </w:t>
          </w:r>
          <w:r w:rsidR="00A24076" w:rsidRPr="00FD3BA6">
            <w:rPr>
              <w:rFonts w:cs="B Zar" w:hint="cs"/>
              <w:b/>
              <w:bCs/>
              <w:rtl/>
            </w:rPr>
            <w:t xml:space="preserve">چك ليست </w:t>
          </w:r>
          <w:r w:rsidR="00C9364C" w:rsidRPr="00FD3BA6">
            <w:rPr>
              <w:rFonts w:cs="B Zar" w:hint="cs"/>
              <w:b/>
              <w:bCs/>
              <w:rtl/>
            </w:rPr>
            <w:t>ایمنی لیفتراک</w:t>
          </w:r>
          <w:r>
            <w:rPr>
              <w:rFonts w:cs="B Zar"/>
              <w:b/>
              <w:bCs/>
            </w:rPr>
            <w:t xml:space="preserve">     </w:t>
          </w:r>
          <w:r w:rsidRPr="00761C61">
            <w:rPr>
              <w:rFonts w:cs="B Zar"/>
              <w:b/>
              <w:bCs/>
            </w:rPr>
            <w:t>F-OP-0</w:t>
          </w:r>
          <w:r>
            <w:rPr>
              <w:rFonts w:cs="B Zar"/>
              <w:b/>
              <w:bCs/>
            </w:rPr>
            <w:t>9</w:t>
          </w:r>
          <w:r w:rsidRPr="00761C61">
            <w:rPr>
              <w:rFonts w:cs="B Zar"/>
              <w:b/>
              <w:bCs/>
            </w:rPr>
            <w:t>-00</w:t>
          </w:r>
          <w:r>
            <w:rPr>
              <w:rFonts w:cs="B Zar"/>
              <w:b/>
              <w:bCs/>
            </w:rPr>
            <w:t xml:space="preserve">                  </w:t>
          </w:r>
        </w:p>
      </w:tc>
      <w:tc>
        <w:tcPr>
          <w:tcW w:w="1166" w:type="dxa"/>
          <w:tcBorders>
            <w:left w:val="nil"/>
          </w:tcBorders>
          <w:vAlign w:val="center"/>
        </w:tcPr>
        <w:p w14:paraId="6D3E32A8" w14:textId="77777777" w:rsidR="00C63E43" w:rsidRDefault="00C63E43" w:rsidP="00715AC7">
          <w:pPr>
            <w:bidi w:val="0"/>
            <w:jc w:val="center"/>
          </w:pPr>
        </w:p>
      </w:tc>
    </w:tr>
  </w:tbl>
  <w:p w14:paraId="1EF4867B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7DF80" w14:textId="77777777" w:rsidR="00E054B0" w:rsidRDefault="00E054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739910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BD"/>
    <w:rsid w:val="00016086"/>
    <w:rsid w:val="00022C9B"/>
    <w:rsid w:val="00041B0B"/>
    <w:rsid w:val="00071F1B"/>
    <w:rsid w:val="00097188"/>
    <w:rsid w:val="000B3E0D"/>
    <w:rsid w:val="000C4EEA"/>
    <w:rsid w:val="000D17D7"/>
    <w:rsid w:val="000E0E2F"/>
    <w:rsid w:val="000F159E"/>
    <w:rsid w:val="000F3988"/>
    <w:rsid w:val="000F55F3"/>
    <w:rsid w:val="00112F70"/>
    <w:rsid w:val="00122953"/>
    <w:rsid w:val="001804C9"/>
    <w:rsid w:val="001B1C55"/>
    <w:rsid w:val="001B52B8"/>
    <w:rsid w:val="001F71F7"/>
    <w:rsid w:val="0020446D"/>
    <w:rsid w:val="0027720D"/>
    <w:rsid w:val="00294814"/>
    <w:rsid w:val="002A3ABD"/>
    <w:rsid w:val="002A4850"/>
    <w:rsid w:val="002A5E4A"/>
    <w:rsid w:val="002D4CEC"/>
    <w:rsid w:val="003012DD"/>
    <w:rsid w:val="003039AD"/>
    <w:rsid w:val="00322345"/>
    <w:rsid w:val="00326E72"/>
    <w:rsid w:val="00327B29"/>
    <w:rsid w:val="0033456A"/>
    <w:rsid w:val="00346950"/>
    <w:rsid w:val="0039014C"/>
    <w:rsid w:val="003A3D0D"/>
    <w:rsid w:val="003B15EF"/>
    <w:rsid w:val="00411D75"/>
    <w:rsid w:val="00467ACF"/>
    <w:rsid w:val="004A6847"/>
    <w:rsid w:val="004F4CCB"/>
    <w:rsid w:val="00525779"/>
    <w:rsid w:val="0053716E"/>
    <w:rsid w:val="00545ECE"/>
    <w:rsid w:val="005575D1"/>
    <w:rsid w:val="00596F81"/>
    <w:rsid w:val="006065D2"/>
    <w:rsid w:val="00635BAD"/>
    <w:rsid w:val="006525BA"/>
    <w:rsid w:val="00686A6A"/>
    <w:rsid w:val="00694105"/>
    <w:rsid w:val="006A46B7"/>
    <w:rsid w:val="006D1D27"/>
    <w:rsid w:val="00715AC7"/>
    <w:rsid w:val="007500DA"/>
    <w:rsid w:val="00761C61"/>
    <w:rsid w:val="00764011"/>
    <w:rsid w:val="00764322"/>
    <w:rsid w:val="00786D1A"/>
    <w:rsid w:val="00793A94"/>
    <w:rsid w:val="0079471E"/>
    <w:rsid w:val="007B7581"/>
    <w:rsid w:val="007C6977"/>
    <w:rsid w:val="00800E30"/>
    <w:rsid w:val="00826D2F"/>
    <w:rsid w:val="008528C0"/>
    <w:rsid w:val="0086509A"/>
    <w:rsid w:val="00873C58"/>
    <w:rsid w:val="00886D62"/>
    <w:rsid w:val="00887974"/>
    <w:rsid w:val="00897A5D"/>
    <w:rsid w:val="008D4129"/>
    <w:rsid w:val="008E18F2"/>
    <w:rsid w:val="00915E1A"/>
    <w:rsid w:val="009B2E93"/>
    <w:rsid w:val="00A24076"/>
    <w:rsid w:val="00A248DB"/>
    <w:rsid w:val="00A629E3"/>
    <w:rsid w:val="00A80B1D"/>
    <w:rsid w:val="00AA049F"/>
    <w:rsid w:val="00AC6305"/>
    <w:rsid w:val="00AD2F8D"/>
    <w:rsid w:val="00AE0318"/>
    <w:rsid w:val="00AF7761"/>
    <w:rsid w:val="00B07465"/>
    <w:rsid w:val="00B33D53"/>
    <w:rsid w:val="00B4027D"/>
    <w:rsid w:val="00B551F3"/>
    <w:rsid w:val="00BB7525"/>
    <w:rsid w:val="00BC0CEB"/>
    <w:rsid w:val="00BC66F7"/>
    <w:rsid w:val="00C1088C"/>
    <w:rsid w:val="00C14399"/>
    <w:rsid w:val="00C22ABC"/>
    <w:rsid w:val="00C63E43"/>
    <w:rsid w:val="00C9364C"/>
    <w:rsid w:val="00C9616C"/>
    <w:rsid w:val="00CA0142"/>
    <w:rsid w:val="00CA33BD"/>
    <w:rsid w:val="00CC3CA3"/>
    <w:rsid w:val="00CC495C"/>
    <w:rsid w:val="00CC6CA7"/>
    <w:rsid w:val="00CD6D62"/>
    <w:rsid w:val="00CE09C5"/>
    <w:rsid w:val="00D022BC"/>
    <w:rsid w:val="00D33680"/>
    <w:rsid w:val="00D714A0"/>
    <w:rsid w:val="00DC6127"/>
    <w:rsid w:val="00DD1646"/>
    <w:rsid w:val="00E01F9B"/>
    <w:rsid w:val="00E054B0"/>
    <w:rsid w:val="00E45134"/>
    <w:rsid w:val="00E518C5"/>
    <w:rsid w:val="00E525BB"/>
    <w:rsid w:val="00E67C17"/>
    <w:rsid w:val="00E71FB4"/>
    <w:rsid w:val="00E8289B"/>
    <w:rsid w:val="00E86C3B"/>
    <w:rsid w:val="00EF782A"/>
    <w:rsid w:val="00F07027"/>
    <w:rsid w:val="00F20C84"/>
    <w:rsid w:val="00F463E0"/>
    <w:rsid w:val="00F75538"/>
    <w:rsid w:val="00FD3BA6"/>
    <w:rsid w:val="00FE3530"/>
    <w:rsid w:val="00FE7A9E"/>
    <w:rsid w:val="00FF3405"/>
    <w:rsid w:val="00FF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25F0E3D7"/>
  <w15:chartTrackingRefBased/>
  <w15:docId w15:val="{EB32C99D-3F6B-44E4-989B-454129BD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0DA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7720D"/>
    <w:rPr>
      <w:rFonts w:ascii="Tahoma" w:hAnsi="Tahoma" w:cs="Tahoma"/>
      <w:sz w:val="16"/>
      <w:szCs w:val="16"/>
    </w:rPr>
  </w:style>
  <w:style w:type="table" w:styleId="TableList8">
    <w:name w:val="Table List 8"/>
    <w:basedOn w:val="TableNormal"/>
    <w:rsid w:val="000F55F3"/>
    <w:pPr>
      <w:bidi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LightGrid-Accent6">
    <w:name w:val="Light Grid Accent 6"/>
    <w:basedOn w:val="TableNormal"/>
    <w:uiPriority w:val="62"/>
    <w:rsid w:val="006D1D2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TableGrid5">
    <w:name w:val="Table Grid 5"/>
    <w:basedOn w:val="TableNormal"/>
    <w:rsid w:val="0079471E"/>
    <w:pPr>
      <w:bidi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javadi</dc:creator>
  <cp:keywords/>
  <dc:description/>
  <cp:lastModifiedBy>شقایق حسین پور پناهی</cp:lastModifiedBy>
  <cp:revision>3</cp:revision>
  <cp:lastPrinted>2017-03-28T09:48:00Z</cp:lastPrinted>
  <dcterms:created xsi:type="dcterms:W3CDTF">2023-10-18T10:47:00Z</dcterms:created>
  <dcterms:modified xsi:type="dcterms:W3CDTF">2024-10-20T05:46:00Z</dcterms:modified>
</cp:coreProperties>
</file>