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737C061E" w14:textId="77777777" w:rsidTr="00573457">
        <w:tc>
          <w:tcPr>
            <w:tcW w:w="10490" w:type="dxa"/>
            <w:shd w:val="clear" w:color="auto" w:fill="auto"/>
            <w:vAlign w:val="center"/>
          </w:tcPr>
          <w:p w14:paraId="37B1E1B8" w14:textId="77777777" w:rsidR="003B15EF" w:rsidRPr="00573457" w:rsidRDefault="00E04133" w:rsidP="00573457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به         :                                                                                                شماره : ........................</w:t>
            </w:r>
          </w:p>
          <w:p w14:paraId="3E2D2C15" w14:textId="77777777" w:rsidR="00E04133" w:rsidRPr="00573457" w:rsidRDefault="00E04133" w:rsidP="00573457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از         :                                                                                                تاریخ : .........................</w:t>
            </w:r>
          </w:p>
          <w:p w14:paraId="6600EC1B" w14:textId="77777777" w:rsidR="00E04133" w:rsidRPr="00573457" w:rsidRDefault="00E04133" w:rsidP="00573457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موضوع  :                                                                                                پیوست : .....................</w:t>
            </w:r>
          </w:p>
          <w:p w14:paraId="4C6EB6C7" w14:textId="77777777" w:rsidR="00E04133" w:rsidRPr="00573457" w:rsidRDefault="00E04133" w:rsidP="00573457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4E66CA82" w14:textId="77777777" w:rsidR="00E04133" w:rsidRPr="00573457" w:rsidRDefault="00E04133" w:rsidP="00573457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 xml:space="preserve">     باسلام ، بپیوست شکایت مشترکین برق مربوط به آن واحدکه بصورت </w:t>
            </w:r>
            <w:r w:rsidRPr="00573457">
              <w:rPr>
                <w:rFonts w:cs="B Lotus" w:hint="cs"/>
                <w:sz w:val="28"/>
                <w:szCs w:val="28"/>
                <w:u w:val="single"/>
                <w:rtl/>
              </w:rPr>
              <w:t>تلفنِـ</w:t>
            </w:r>
            <w:r w:rsidR="000C7DB5" w:rsidRPr="00573457">
              <w:rPr>
                <w:rFonts w:cs="B Lotus" w:hint="cs"/>
                <w:sz w:val="28"/>
                <w:szCs w:val="28"/>
                <w:u w:val="single"/>
                <w:rtl/>
              </w:rPr>
              <w:t>ی</w:t>
            </w:r>
            <w:r w:rsidRPr="00573457">
              <w:rPr>
                <w:rFonts w:cs="B Lotus" w:hint="cs"/>
                <w:sz w:val="28"/>
                <w:szCs w:val="28"/>
                <w:u w:val="single"/>
                <w:rtl/>
              </w:rPr>
              <w:t xml:space="preserve"> </w:t>
            </w:r>
            <w:r w:rsidR="000C7DB5" w:rsidRPr="00573457">
              <w:rPr>
                <w:sz w:val="36"/>
                <w:szCs w:val="36"/>
                <w:u w:val="single"/>
                <w:rtl/>
              </w:rPr>
              <w:t>○</w:t>
            </w:r>
            <w:r w:rsidRPr="00573457">
              <w:rPr>
                <w:rFonts w:cs="B Lotus" w:hint="cs"/>
                <w:sz w:val="28"/>
                <w:szCs w:val="28"/>
                <w:u w:val="single"/>
                <w:rtl/>
              </w:rPr>
              <w:t xml:space="preserve"> </w:t>
            </w:r>
            <w:r w:rsidR="000C7DB5" w:rsidRPr="00573457">
              <w:rPr>
                <w:rFonts w:cs="B Lotus" w:hint="cs"/>
                <w:sz w:val="28"/>
                <w:szCs w:val="28"/>
                <w:rtl/>
              </w:rPr>
              <w:t xml:space="preserve"> اعلام گردیده است .</w:t>
            </w:r>
          </w:p>
          <w:p w14:paraId="5873AB60" w14:textId="77777777" w:rsidR="000C7DB5" w:rsidRPr="00573457" w:rsidRDefault="000C7DB5" w:rsidP="00573457">
            <w:pPr>
              <w:ind w:left="284" w:right="284"/>
              <w:jc w:val="both"/>
              <w:rPr>
                <w:sz w:val="36"/>
                <w:szCs w:val="36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کتبی  </w:t>
            </w:r>
            <w:r w:rsidRPr="00573457">
              <w:rPr>
                <w:sz w:val="36"/>
                <w:szCs w:val="36"/>
                <w:rtl/>
              </w:rPr>
              <w:t>○</w:t>
            </w:r>
          </w:p>
          <w:p w14:paraId="68826D05" w14:textId="77777777" w:rsidR="000C7DB5" w:rsidRPr="00573457" w:rsidRDefault="000C7DB5" w:rsidP="00573457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جهت استحضارارسال میگردد. خواهشمنداست ستورفرمائیداقدام لازم معمول ونتیجه اقدام ، این اداره رامطلع نمایند.</w:t>
            </w:r>
          </w:p>
          <w:p w14:paraId="6E9D4F47" w14:textId="77777777" w:rsidR="000C7DB5" w:rsidRPr="00573457" w:rsidRDefault="000C7DB5" w:rsidP="00573457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3F7374D" w14:textId="77777777" w:rsidR="000C7DB5" w:rsidRPr="00573457" w:rsidRDefault="000C7DB5" w:rsidP="00573457">
            <w:pPr>
              <w:ind w:left="284" w:right="284"/>
              <w:jc w:val="both"/>
              <w:rPr>
                <w:rFonts w:cs="B Lotus"/>
                <w:b/>
                <w:bCs/>
                <w:sz w:val="32"/>
                <w:szCs w:val="32"/>
                <w:rtl/>
              </w:rPr>
            </w:pPr>
            <w:r w:rsidRPr="00573457">
              <w:rPr>
                <w:rFonts w:cs="B Lotus" w:hint="cs"/>
                <w:b/>
                <w:bCs/>
                <w:sz w:val="32"/>
                <w:szCs w:val="32"/>
                <w:rtl/>
              </w:rPr>
              <w:t xml:space="preserve">                                                                             </w:t>
            </w:r>
          </w:p>
          <w:p w14:paraId="5E115D03" w14:textId="77777777" w:rsidR="000C7DB5" w:rsidRPr="00573457" w:rsidRDefault="000C7DB5" w:rsidP="00573457">
            <w:pPr>
              <w:ind w:left="284" w:right="284"/>
              <w:jc w:val="both"/>
              <w:rPr>
                <w:rFonts w:cs="B Lotus"/>
                <w:b/>
                <w:bCs/>
                <w:sz w:val="32"/>
                <w:szCs w:val="32"/>
                <w:rtl/>
              </w:rPr>
            </w:pPr>
            <w:r w:rsidRPr="00573457">
              <w:rPr>
                <w:rFonts w:cs="B Lotus" w:hint="cs"/>
                <w:b/>
                <w:bCs/>
                <w:sz w:val="32"/>
                <w:szCs w:val="32"/>
                <w:rtl/>
              </w:rPr>
              <w:t xml:space="preserve">                                                                            رئیس اداره روابط عمومی </w:t>
            </w:r>
          </w:p>
          <w:p w14:paraId="5B2A2656" w14:textId="77777777" w:rsidR="00E04133" w:rsidRPr="00573457" w:rsidRDefault="00E04133" w:rsidP="00573457">
            <w:pPr>
              <w:spacing w:before="60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7B0DA0CF" w14:textId="77777777" w:rsidR="003B15EF" w:rsidRPr="00573457" w:rsidRDefault="000C7DB5" w:rsidP="00573457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رونوشت :</w:t>
            </w:r>
          </w:p>
          <w:p w14:paraId="54DF10CC" w14:textId="77777777" w:rsidR="000C7DB5" w:rsidRPr="00573457" w:rsidRDefault="000C7DB5" w:rsidP="00573457">
            <w:pPr>
              <w:numPr>
                <w:ilvl w:val="0"/>
                <w:numId w:val="2"/>
              </w:numPr>
              <w:ind w:right="284"/>
              <w:jc w:val="both"/>
              <w:rPr>
                <w:rFonts w:cs="B Lotus"/>
                <w:sz w:val="28"/>
                <w:szCs w:val="28"/>
              </w:rPr>
            </w:pPr>
            <w:r w:rsidRPr="00573457">
              <w:rPr>
                <w:rFonts w:cs="B Lotus" w:hint="cs"/>
                <w:sz w:val="28"/>
                <w:szCs w:val="28"/>
                <w:rtl/>
              </w:rPr>
              <w:t>مقام محترم مدیریت عامل جهت استحضاربانضمام پیوست .</w:t>
            </w:r>
          </w:p>
          <w:p w14:paraId="0C9435A8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CDB35D0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70AC46D9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1C26EE51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1C915A17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0F39F4D5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3D724601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63F457CC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FD9193B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36A9CA65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AC655FD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15DDA7D3" w14:textId="77777777" w:rsidR="000C7DB5" w:rsidRPr="00573457" w:rsidRDefault="000C7DB5" w:rsidP="00573457">
            <w:pPr>
              <w:ind w:right="284"/>
              <w:jc w:val="both"/>
              <w:rPr>
                <w:rFonts w:cs="B Lotus"/>
                <w:sz w:val="28"/>
                <w:szCs w:val="28"/>
              </w:rPr>
            </w:pPr>
          </w:p>
        </w:tc>
      </w:tr>
    </w:tbl>
    <w:p w14:paraId="78039D23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7FCF8" w14:textId="77777777" w:rsidR="00624E83" w:rsidRDefault="00624E83">
      <w:r>
        <w:separator/>
      </w:r>
    </w:p>
  </w:endnote>
  <w:endnote w:type="continuationSeparator" w:id="0">
    <w:p w14:paraId="70DF0D9F" w14:textId="77777777" w:rsidR="00624E83" w:rsidRDefault="0062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51D69" w14:textId="77777777" w:rsidR="0076387E" w:rsidRDefault="007638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2D150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2CBE3" w14:textId="77777777" w:rsidR="0076387E" w:rsidRDefault="007638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89190" w14:textId="77777777" w:rsidR="00624E83" w:rsidRDefault="00624E83">
      <w:r>
        <w:separator/>
      </w:r>
    </w:p>
  </w:footnote>
  <w:footnote w:type="continuationSeparator" w:id="0">
    <w:p w14:paraId="06D36207" w14:textId="77777777" w:rsidR="00624E83" w:rsidRDefault="00624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7A1A1" w14:textId="77777777" w:rsidR="0076387E" w:rsidRDefault="007638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23"/>
      <w:gridCol w:w="7901"/>
      <w:gridCol w:w="1166"/>
    </w:tblGrid>
    <w:tr w:rsidR="00C63E43" w14:paraId="2D26D1CB" w14:textId="77777777" w:rsidTr="00540E17">
      <w:trPr>
        <w:cantSplit/>
        <w:trHeight w:val="1134"/>
        <w:tblHeader/>
      </w:trPr>
      <w:tc>
        <w:tcPr>
          <w:tcW w:w="1423" w:type="dxa"/>
          <w:tcBorders>
            <w:right w:val="nil"/>
          </w:tcBorders>
          <w:shd w:val="clear" w:color="auto" w:fill="auto"/>
          <w:vAlign w:val="center"/>
        </w:tcPr>
        <w:p w14:paraId="4906BC05" w14:textId="77777777" w:rsidR="00C63E43" w:rsidRDefault="009E4235" w:rsidP="009E4235">
          <w:pPr>
            <w:bidi w:val="0"/>
            <w:jc w:val="center"/>
          </w:pPr>
          <w:r w:rsidRPr="009E4235">
            <w:t>F-SA-</w:t>
          </w:r>
          <w:r>
            <w:t>05</w:t>
          </w:r>
          <w:r w:rsidRPr="009E4235">
            <w:t>-00</w:t>
          </w:r>
        </w:p>
      </w:tc>
      <w:tc>
        <w:tcPr>
          <w:tcW w:w="7901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267D6D2" w14:textId="77777777" w:rsidR="00C63E43" w:rsidRPr="00573457" w:rsidRDefault="00C63E43" w:rsidP="00573457">
          <w:pPr>
            <w:jc w:val="center"/>
            <w:rPr>
              <w:rFonts w:cs="B Lotus"/>
              <w:b/>
              <w:bCs/>
              <w:rtl/>
            </w:rPr>
          </w:pPr>
          <w:r w:rsidRPr="00573457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04A90950" w14:textId="77777777" w:rsidR="00C63E43" w:rsidRPr="00573457" w:rsidRDefault="00C63E43" w:rsidP="00573457">
          <w:pPr>
            <w:jc w:val="center"/>
            <w:rPr>
              <w:rFonts w:cs="B Lotus"/>
              <w:b/>
              <w:bCs/>
              <w:rtl/>
            </w:rPr>
          </w:pPr>
          <w:r w:rsidRPr="00573457">
            <w:rPr>
              <w:rFonts w:cs="B Lotus" w:hint="cs"/>
              <w:b/>
              <w:bCs/>
              <w:rtl/>
            </w:rPr>
            <w:t xml:space="preserve">فرآیند </w:t>
          </w:r>
          <w:r w:rsidR="006A1E14" w:rsidRPr="00573457">
            <w:rPr>
              <w:rFonts w:cs="B Lotus" w:hint="cs"/>
              <w:b/>
              <w:bCs/>
              <w:rtl/>
            </w:rPr>
            <w:t xml:space="preserve">مدیریتی </w:t>
          </w:r>
          <w:r w:rsidR="004A6847" w:rsidRPr="00573457">
            <w:rPr>
              <w:rFonts w:cs="B Lotus" w:hint="cs"/>
              <w:b/>
              <w:bCs/>
              <w:rtl/>
            </w:rPr>
            <w:t xml:space="preserve"> </w:t>
          </w:r>
          <w:r w:rsidR="00E518C5" w:rsidRPr="00573457">
            <w:rPr>
              <w:rFonts w:cs="B Lotus" w:hint="cs"/>
              <w:b/>
              <w:bCs/>
              <w:rtl/>
            </w:rPr>
            <w:t xml:space="preserve"> </w:t>
          </w:r>
          <w:r w:rsidRPr="00573457">
            <w:rPr>
              <w:rFonts w:cs="B Lotus" w:hint="cs"/>
              <w:b/>
              <w:bCs/>
              <w:rtl/>
            </w:rPr>
            <w:t xml:space="preserve">  </w:t>
          </w:r>
        </w:p>
        <w:p w14:paraId="63D6FF6D" w14:textId="77777777" w:rsidR="00C63E43" w:rsidRPr="00573457" w:rsidRDefault="00C63E43" w:rsidP="00573457">
          <w:pPr>
            <w:jc w:val="center"/>
            <w:rPr>
              <w:rFonts w:cs="B Lotus"/>
              <w:b/>
              <w:bCs/>
              <w:rtl/>
            </w:rPr>
          </w:pPr>
          <w:r w:rsidRPr="00573457">
            <w:rPr>
              <w:rFonts w:cs="B Lotus" w:hint="cs"/>
              <w:b/>
              <w:bCs/>
              <w:rtl/>
            </w:rPr>
            <w:t xml:space="preserve">فرم </w:t>
          </w:r>
          <w:r w:rsidR="006A1E14" w:rsidRPr="00573457">
            <w:rPr>
              <w:rFonts w:cs="B Lotus" w:hint="cs"/>
              <w:b/>
              <w:bCs/>
              <w:rtl/>
            </w:rPr>
            <w:t>ارسال شکایات</w:t>
          </w:r>
          <w:r w:rsidR="004A6847" w:rsidRPr="00573457">
            <w:rPr>
              <w:rFonts w:cs="B Lotus" w:hint="cs"/>
              <w:b/>
              <w:bCs/>
              <w:rtl/>
            </w:rPr>
            <w:t xml:space="preserve"> </w:t>
          </w:r>
          <w:r w:rsidR="00E518C5" w:rsidRPr="00573457">
            <w:rPr>
              <w:rFonts w:cs="B Lotus" w:hint="cs"/>
              <w:b/>
              <w:bCs/>
              <w:rtl/>
            </w:rPr>
            <w:t xml:space="preserve"> </w:t>
          </w:r>
          <w:r w:rsidRPr="00573457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4A11EFBC" w14:textId="24F61437" w:rsidR="00C63E43" w:rsidRDefault="0018214C" w:rsidP="00573457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02BEF6C0" wp14:editId="25C58117">
                    <wp:simplePos x="0" y="0"/>
                    <wp:positionH relativeFrom="column">
                      <wp:posOffset>88265</wp:posOffset>
                    </wp:positionH>
                    <wp:positionV relativeFrom="page">
                      <wp:posOffset>63500</wp:posOffset>
                    </wp:positionV>
                    <wp:extent cx="539750" cy="539750"/>
                    <wp:effectExtent l="2540" t="0" r="635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959732C" id="Rectangle 1" o:spid="_x0000_s1026" style="position:absolute;margin-left:6.95pt;margin-top: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454B3210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A384C" w14:textId="77777777" w:rsidR="0076387E" w:rsidRDefault="007638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9EC76F4"/>
    <w:multiLevelType w:val="hybridMultilevel"/>
    <w:tmpl w:val="3016045A"/>
    <w:lvl w:ilvl="0" w:tplc="AC220196">
      <w:numFmt w:val="bullet"/>
      <w:lvlText w:val="-"/>
      <w:lvlJc w:val="left"/>
      <w:pPr>
        <w:tabs>
          <w:tab w:val="num" w:pos="1559"/>
        </w:tabs>
        <w:ind w:left="1559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9"/>
        </w:tabs>
        <w:ind w:left="22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9"/>
        </w:tabs>
        <w:ind w:left="29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9"/>
        </w:tabs>
        <w:ind w:left="37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9"/>
        </w:tabs>
        <w:ind w:left="44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9"/>
        </w:tabs>
        <w:ind w:left="51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9"/>
        </w:tabs>
        <w:ind w:left="58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9"/>
        </w:tabs>
        <w:ind w:left="65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9"/>
        </w:tabs>
        <w:ind w:left="7319" w:hanging="360"/>
      </w:pPr>
      <w:rPr>
        <w:rFonts w:ascii="Wingdings" w:hAnsi="Wingdings" w:hint="default"/>
      </w:rPr>
    </w:lvl>
  </w:abstractNum>
  <w:num w:numId="1" w16cid:durableId="6368016">
    <w:abstractNumId w:val="0"/>
  </w:num>
  <w:num w:numId="2" w16cid:durableId="13053573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E14"/>
    <w:rsid w:val="00041B0B"/>
    <w:rsid w:val="000B3E0D"/>
    <w:rsid w:val="000C7DB5"/>
    <w:rsid w:val="000D17D7"/>
    <w:rsid w:val="00112F70"/>
    <w:rsid w:val="00166E29"/>
    <w:rsid w:val="0018214C"/>
    <w:rsid w:val="001B1C55"/>
    <w:rsid w:val="0024093E"/>
    <w:rsid w:val="00294814"/>
    <w:rsid w:val="002A4850"/>
    <w:rsid w:val="003012DD"/>
    <w:rsid w:val="00322345"/>
    <w:rsid w:val="00327B29"/>
    <w:rsid w:val="00344E5C"/>
    <w:rsid w:val="00346950"/>
    <w:rsid w:val="0039014C"/>
    <w:rsid w:val="003B15EF"/>
    <w:rsid w:val="004A6847"/>
    <w:rsid w:val="0053716E"/>
    <w:rsid w:val="00540E17"/>
    <w:rsid w:val="00550624"/>
    <w:rsid w:val="00573457"/>
    <w:rsid w:val="005F7F40"/>
    <w:rsid w:val="006065D2"/>
    <w:rsid w:val="00624E83"/>
    <w:rsid w:val="006A1E14"/>
    <w:rsid w:val="006A46B7"/>
    <w:rsid w:val="006B7D43"/>
    <w:rsid w:val="0071126A"/>
    <w:rsid w:val="0076387E"/>
    <w:rsid w:val="00786D1A"/>
    <w:rsid w:val="007B7581"/>
    <w:rsid w:val="00826D2F"/>
    <w:rsid w:val="008528C0"/>
    <w:rsid w:val="00873C58"/>
    <w:rsid w:val="009E4235"/>
    <w:rsid w:val="00A629E3"/>
    <w:rsid w:val="00AA049F"/>
    <w:rsid w:val="00AD2F8D"/>
    <w:rsid w:val="00AF7761"/>
    <w:rsid w:val="00B02232"/>
    <w:rsid w:val="00B07465"/>
    <w:rsid w:val="00B14AE1"/>
    <w:rsid w:val="00C1088C"/>
    <w:rsid w:val="00C63E43"/>
    <w:rsid w:val="00CA0142"/>
    <w:rsid w:val="00CC3CA3"/>
    <w:rsid w:val="00CC495C"/>
    <w:rsid w:val="00CD6D62"/>
    <w:rsid w:val="00D03F06"/>
    <w:rsid w:val="00D865F4"/>
    <w:rsid w:val="00DD1646"/>
    <w:rsid w:val="00E04133"/>
    <w:rsid w:val="00E45134"/>
    <w:rsid w:val="00E518C5"/>
    <w:rsid w:val="00E525BB"/>
    <w:rsid w:val="00E71FB4"/>
    <w:rsid w:val="00E8289B"/>
    <w:rsid w:val="00EF782A"/>
    <w:rsid w:val="00F20C84"/>
    <w:rsid w:val="00F75538"/>
    <w:rsid w:val="00F83E49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D50AD43"/>
  <w15:chartTrackingRefBased/>
  <w15:docId w15:val="{0C87BF89-4661-47BD-88A4-CC1E4616F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2009-07-27T07:30:00Z</cp:lastPrinted>
  <dcterms:created xsi:type="dcterms:W3CDTF">2023-09-25T09:54:00Z</dcterms:created>
  <dcterms:modified xsi:type="dcterms:W3CDTF">2023-09-25T09:54:00Z</dcterms:modified>
</cp:coreProperties>
</file>