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4C050" w14:textId="77777777" w:rsidR="00DD14E9" w:rsidRDefault="00DD14E9">
      <w:pPr>
        <w:bidi w:val="0"/>
      </w:pPr>
    </w:p>
    <w:tbl>
      <w:tblPr>
        <w:tblpPr w:leftFromText="57" w:rightFromText="57" w:vertAnchor="text" w:tblpXSpec="center" w:tblpY="1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3012DD" w14:paraId="04A61DAD" w14:textId="77777777" w:rsidTr="002E14DA">
        <w:tc>
          <w:tcPr>
            <w:tcW w:w="10490" w:type="dxa"/>
            <w:shd w:val="clear" w:color="auto" w:fill="auto"/>
            <w:vAlign w:val="center"/>
          </w:tcPr>
          <w:tbl>
            <w:tblPr>
              <w:bidiVisual/>
              <w:tblW w:w="104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2"/>
              <w:gridCol w:w="1880"/>
              <w:gridCol w:w="2109"/>
              <w:gridCol w:w="1995"/>
              <w:gridCol w:w="1084"/>
              <w:gridCol w:w="1084"/>
              <w:gridCol w:w="1609"/>
            </w:tblGrid>
            <w:tr w:rsidR="00DD14E9" w:rsidRPr="002E14DA" w14:paraId="76ECE097" w14:textId="77777777" w:rsidTr="002E14DA">
              <w:trPr>
                <w:trHeight w:val="473"/>
                <w:jc w:val="center"/>
              </w:trPr>
              <w:tc>
                <w:tcPr>
                  <w:tcW w:w="732" w:type="dxa"/>
                  <w:vMerge w:val="restart"/>
                  <w:shd w:val="clear" w:color="auto" w:fill="auto"/>
                  <w:vAlign w:val="center"/>
                </w:tcPr>
                <w:p w14:paraId="3C52A836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2E14DA">
                    <w:rPr>
                      <w:rFonts w:cs="B Lotus" w:hint="cs"/>
                      <w:sz w:val="28"/>
                      <w:szCs w:val="28"/>
                      <w:rtl/>
                    </w:rPr>
                    <w:t>ردیف</w:t>
                  </w:r>
                </w:p>
              </w:tc>
              <w:tc>
                <w:tcPr>
                  <w:tcW w:w="1880" w:type="dxa"/>
                  <w:vMerge w:val="restart"/>
                  <w:shd w:val="clear" w:color="auto" w:fill="auto"/>
                  <w:vAlign w:val="center"/>
                </w:tcPr>
                <w:p w14:paraId="4A0BEFB7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2E14DA">
                    <w:rPr>
                      <w:rFonts w:cs="B Lotus" w:hint="cs"/>
                      <w:sz w:val="28"/>
                      <w:szCs w:val="28"/>
                      <w:rtl/>
                    </w:rPr>
                    <w:t>نام ونام خانوادگی</w:t>
                  </w:r>
                </w:p>
                <w:p w14:paraId="46F81FFD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2E14DA">
                    <w:rPr>
                      <w:rFonts w:cs="B Lotus" w:hint="cs"/>
                      <w:sz w:val="28"/>
                      <w:szCs w:val="28"/>
                      <w:rtl/>
                    </w:rPr>
                    <w:t>مشترک</w:t>
                  </w:r>
                </w:p>
              </w:tc>
              <w:tc>
                <w:tcPr>
                  <w:tcW w:w="2109" w:type="dxa"/>
                  <w:vMerge w:val="restart"/>
                  <w:shd w:val="clear" w:color="auto" w:fill="auto"/>
                  <w:vAlign w:val="center"/>
                </w:tcPr>
                <w:p w14:paraId="37F004F4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2E14DA">
                    <w:rPr>
                      <w:rFonts w:cs="B Lotus" w:hint="cs"/>
                      <w:sz w:val="28"/>
                      <w:szCs w:val="28"/>
                      <w:rtl/>
                    </w:rPr>
                    <w:t>آدرس وتلفن تماس</w:t>
                  </w:r>
                </w:p>
              </w:tc>
              <w:tc>
                <w:tcPr>
                  <w:tcW w:w="1995" w:type="dxa"/>
                  <w:vMerge w:val="restart"/>
                  <w:shd w:val="clear" w:color="auto" w:fill="auto"/>
                  <w:vAlign w:val="center"/>
                </w:tcPr>
                <w:p w14:paraId="0DFAC887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2E14DA">
                    <w:rPr>
                      <w:rFonts w:cs="B Lotus" w:hint="cs"/>
                      <w:sz w:val="28"/>
                      <w:szCs w:val="28"/>
                      <w:rtl/>
                    </w:rPr>
                    <w:t>نوع اشتراک</w:t>
                  </w:r>
                </w:p>
              </w:tc>
              <w:tc>
                <w:tcPr>
                  <w:tcW w:w="2168" w:type="dxa"/>
                  <w:gridSpan w:val="2"/>
                  <w:shd w:val="clear" w:color="auto" w:fill="auto"/>
                  <w:vAlign w:val="center"/>
                </w:tcPr>
                <w:p w14:paraId="68EBAC3F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2E14DA">
                    <w:rPr>
                      <w:rFonts w:cs="B Lotus" w:hint="cs"/>
                      <w:sz w:val="28"/>
                      <w:szCs w:val="28"/>
                      <w:rtl/>
                    </w:rPr>
                    <w:t>نحوه شکایات</w:t>
                  </w:r>
                </w:p>
              </w:tc>
              <w:tc>
                <w:tcPr>
                  <w:tcW w:w="1609" w:type="dxa"/>
                  <w:vMerge w:val="restart"/>
                  <w:shd w:val="clear" w:color="auto" w:fill="auto"/>
                  <w:vAlign w:val="center"/>
                </w:tcPr>
                <w:p w14:paraId="343BD87C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2E14DA">
                    <w:rPr>
                      <w:rFonts w:cs="B Lotus" w:hint="cs"/>
                      <w:sz w:val="28"/>
                      <w:szCs w:val="28"/>
                      <w:rtl/>
                    </w:rPr>
                    <w:t>موضوع شکایت</w:t>
                  </w:r>
                </w:p>
              </w:tc>
            </w:tr>
            <w:tr w:rsidR="00DD14E9" w:rsidRPr="002E14DA" w14:paraId="1DD6DD63" w14:textId="77777777" w:rsidTr="002E14DA">
              <w:trPr>
                <w:trHeight w:val="472"/>
                <w:jc w:val="center"/>
              </w:trPr>
              <w:tc>
                <w:tcPr>
                  <w:tcW w:w="732" w:type="dxa"/>
                  <w:vMerge/>
                  <w:shd w:val="clear" w:color="auto" w:fill="auto"/>
                  <w:vAlign w:val="center"/>
                </w:tcPr>
                <w:p w14:paraId="7870EEFF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0" w:type="dxa"/>
                  <w:vMerge/>
                  <w:shd w:val="clear" w:color="auto" w:fill="auto"/>
                  <w:vAlign w:val="center"/>
                </w:tcPr>
                <w:p w14:paraId="1F8DAD71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109" w:type="dxa"/>
                  <w:vMerge/>
                  <w:shd w:val="clear" w:color="auto" w:fill="auto"/>
                  <w:vAlign w:val="center"/>
                </w:tcPr>
                <w:p w14:paraId="194384D2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995" w:type="dxa"/>
                  <w:vMerge/>
                  <w:shd w:val="clear" w:color="auto" w:fill="auto"/>
                  <w:vAlign w:val="center"/>
                </w:tcPr>
                <w:p w14:paraId="4E4B2BAE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084" w:type="dxa"/>
                  <w:shd w:val="clear" w:color="auto" w:fill="auto"/>
                  <w:vAlign w:val="center"/>
                </w:tcPr>
                <w:p w14:paraId="34D77F50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2E14DA">
                    <w:rPr>
                      <w:rFonts w:cs="B Lotus" w:hint="cs"/>
                      <w:sz w:val="28"/>
                      <w:szCs w:val="28"/>
                      <w:rtl/>
                    </w:rPr>
                    <w:t>تلفن</w:t>
                  </w:r>
                </w:p>
              </w:tc>
              <w:tc>
                <w:tcPr>
                  <w:tcW w:w="1084" w:type="dxa"/>
                  <w:shd w:val="clear" w:color="auto" w:fill="auto"/>
                  <w:vAlign w:val="center"/>
                </w:tcPr>
                <w:p w14:paraId="4A3BF661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2E14DA">
                    <w:rPr>
                      <w:rFonts w:cs="B Lotus" w:hint="cs"/>
                      <w:sz w:val="28"/>
                      <w:szCs w:val="28"/>
                      <w:rtl/>
                    </w:rPr>
                    <w:t>رادیو</w:t>
                  </w:r>
                </w:p>
              </w:tc>
              <w:tc>
                <w:tcPr>
                  <w:tcW w:w="1609" w:type="dxa"/>
                  <w:vMerge/>
                  <w:shd w:val="clear" w:color="auto" w:fill="auto"/>
                  <w:vAlign w:val="center"/>
                </w:tcPr>
                <w:p w14:paraId="7967CAAA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DD14E9" w:rsidRPr="002E14DA" w14:paraId="49B21F3F" w14:textId="77777777" w:rsidTr="002E14DA">
              <w:trPr>
                <w:trHeight w:val="743"/>
                <w:jc w:val="center"/>
              </w:trPr>
              <w:tc>
                <w:tcPr>
                  <w:tcW w:w="732" w:type="dxa"/>
                  <w:shd w:val="clear" w:color="auto" w:fill="auto"/>
                  <w:vAlign w:val="center"/>
                </w:tcPr>
                <w:p w14:paraId="56F7DBBB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0" w:type="dxa"/>
                  <w:shd w:val="clear" w:color="auto" w:fill="auto"/>
                  <w:vAlign w:val="center"/>
                </w:tcPr>
                <w:p w14:paraId="7DB57AAF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109" w:type="dxa"/>
                  <w:shd w:val="clear" w:color="auto" w:fill="auto"/>
                  <w:vAlign w:val="center"/>
                </w:tcPr>
                <w:p w14:paraId="36307F0A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995" w:type="dxa"/>
                  <w:shd w:val="clear" w:color="auto" w:fill="auto"/>
                  <w:vAlign w:val="center"/>
                </w:tcPr>
                <w:p w14:paraId="7D867906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  <w:p w14:paraId="2ADDC594" w14:textId="77777777" w:rsidR="006B1012" w:rsidRPr="002E14DA" w:rsidRDefault="006B1012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  <w:p w14:paraId="18F195E9" w14:textId="77777777" w:rsidR="006B1012" w:rsidRPr="002E14DA" w:rsidRDefault="006B1012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  <w:p w14:paraId="0710C8A4" w14:textId="77777777" w:rsidR="006B1012" w:rsidRPr="002E14DA" w:rsidRDefault="006B1012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  <w:p w14:paraId="29EDE983" w14:textId="77777777" w:rsidR="006B1012" w:rsidRPr="002E14DA" w:rsidRDefault="006B1012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  <w:p w14:paraId="27240754" w14:textId="77777777" w:rsidR="006B1012" w:rsidRPr="002E14DA" w:rsidRDefault="006B1012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  <w:p w14:paraId="2C39F8F5" w14:textId="77777777" w:rsidR="006B1012" w:rsidRPr="002E14DA" w:rsidRDefault="006B1012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  <w:p w14:paraId="4710A7DE" w14:textId="77777777" w:rsidR="006B1012" w:rsidRPr="002E14DA" w:rsidRDefault="006B1012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084" w:type="dxa"/>
                  <w:shd w:val="clear" w:color="auto" w:fill="auto"/>
                  <w:vAlign w:val="center"/>
                </w:tcPr>
                <w:p w14:paraId="6504D9D2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084" w:type="dxa"/>
                  <w:shd w:val="clear" w:color="auto" w:fill="auto"/>
                  <w:vAlign w:val="center"/>
                </w:tcPr>
                <w:p w14:paraId="062535E5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609" w:type="dxa"/>
                  <w:shd w:val="clear" w:color="auto" w:fill="auto"/>
                  <w:vAlign w:val="center"/>
                </w:tcPr>
                <w:p w14:paraId="5C91352E" w14:textId="77777777" w:rsidR="00DD14E9" w:rsidRPr="002E14DA" w:rsidRDefault="00DD14E9" w:rsidP="002E14DA">
                  <w:pPr>
                    <w:framePr w:hSpace="57" w:wrap="around" w:vAnchor="text" w:hAnchor="text" w:xAlign="center" w:y="1"/>
                    <w:spacing w:before="240"/>
                    <w:ind w:right="284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51657F30" w14:textId="77777777" w:rsidR="006B1012" w:rsidRPr="002E14DA" w:rsidRDefault="006B1012" w:rsidP="002E14DA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3DCD4355" w14:textId="77777777" w:rsidR="003B15EF" w:rsidRPr="002E14DA" w:rsidRDefault="006B1012" w:rsidP="002E14DA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2E14DA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    نام ونام خانوادگی تنظیم کننده :</w:t>
            </w:r>
          </w:p>
          <w:p w14:paraId="069CE721" w14:textId="77777777" w:rsidR="006B1012" w:rsidRPr="002E14DA" w:rsidRDefault="006B1012" w:rsidP="002E14DA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2E14DA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       امضاء</w:t>
            </w:r>
          </w:p>
          <w:p w14:paraId="4C5B88E5" w14:textId="77777777" w:rsidR="006B1012" w:rsidRPr="002E14DA" w:rsidRDefault="006B1012" w:rsidP="002E14DA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2E14DA">
              <w:rPr>
                <w:rFonts w:cs="B Lotus" w:hint="cs"/>
                <w:sz w:val="28"/>
                <w:szCs w:val="28"/>
                <w:rtl/>
              </w:rPr>
              <w:t>اعلام نظرمدیریت عامل :</w:t>
            </w:r>
          </w:p>
          <w:p w14:paraId="6E9FA3F6" w14:textId="77777777" w:rsidR="006B1012" w:rsidRPr="002E14DA" w:rsidRDefault="006B1012" w:rsidP="002E14DA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7D620E59" w14:textId="77777777" w:rsidR="006B1012" w:rsidRPr="002E14DA" w:rsidRDefault="006B1012" w:rsidP="002E14DA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35CD6172" w14:textId="77777777" w:rsidR="006B1012" w:rsidRPr="002E14DA" w:rsidRDefault="006B1012" w:rsidP="002E14DA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232028A9" w14:textId="77777777" w:rsidR="006B1012" w:rsidRPr="002E14DA" w:rsidRDefault="006B1012" w:rsidP="002E14DA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23C4917F" w14:textId="77777777" w:rsidR="006B1012" w:rsidRPr="002E14DA" w:rsidRDefault="006B1012" w:rsidP="002E14DA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2E14DA">
              <w:rPr>
                <w:rFonts w:cs="B Lotus" w:hint="cs"/>
                <w:sz w:val="28"/>
                <w:szCs w:val="28"/>
                <w:rtl/>
              </w:rPr>
              <w:t xml:space="preserve">                                                                                                        مدیرعامل </w:t>
            </w:r>
          </w:p>
          <w:p w14:paraId="470E6E28" w14:textId="77777777" w:rsidR="006B1012" w:rsidRPr="002E14DA" w:rsidRDefault="006B1012" w:rsidP="002E14DA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0FA4D724" w14:textId="77777777" w:rsidR="006B1012" w:rsidRPr="002E14DA" w:rsidRDefault="006B1012" w:rsidP="002E14DA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41DE350D" w14:textId="77777777" w:rsidR="003B15EF" w:rsidRPr="002E14DA" w:rsidRDefault="003B15EF" w:rsidP="002E14DA">
            <w:pPr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</w:tc>
      </w:tr>
    </w:tbl>
    <w:p w14:paraId="73CD232D" w14:textId="77777777" w:rsidR="00F20C84" w:rsidRDefault="00F20C84" w:rsidP="00E45134">
      <w:pPr>
        <w:bidi w:val="0"/>
        <w:ind w:left="284" w:right="284"/>
      </w:pPr>
    </w:p>
    <w:sectPr w:rsidR="00F20C84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904B3" w14:textId="77777777" w:rsidR="001E594E" w:rsidRDefault="001E594E">
      <w:r>
        <w:separator/>
      </w:r>
    </w:p>
  </w:endnote>
  <w:endnote w:type="continuationSeparator" w:id="0">
    <w:p w14:paraId="797F4677" w14:textId="77777777" w:rsidR="001E594E" w:rsidRDefault="001E5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42BE4" w14:textId="77777777" w:rsidR="009923C0" w:rsidRDefault="009923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B77F8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3978A" w14:textId="77777777" w:rsidR="009923C0" w:rsidRDefault="00992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5EE82" w14:textId="77777777" w:rsidR="001E594E" w:rsidRDefault="001E594E">
      <w:r>
        <w:separator/>
      </w:r>
    </w:p>
  </w:footnote>
  <w:footnote w:type="continuationSeparator" w:id="0">
    <w:p w14:paraId="4D0A4235" w14:textId="77777777" w:rsidR="001E594E" w:rsidRDefault="001E5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E4B38" w14:textId="77777777" w:rsidR="009923C0" w:rsidRDefault="009923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65"/>
      <w:gridCol w:w="7759"/>
      <w:gridCol w:w="1166"/>
    </w:tblGrid>
    <w:tr w:rsidR="00C63E43" w14:paraId="1BB4CBE2" w14:textId="77777777" w:rsidTr="001B4CFE">
      <w:trPr>
        <w:cantSplit/>
        <w:trHeight w:val="1134"/>
        <w:tblHeader/>
      </w:trPr>
      <w:tc>
        <w:tcPr>
          <w:tcW w:w="1565" w:type="dxa"/>
          <w:tcBorders>
            <w:right w:val="nil"/>
          </w:tcBorders>
          <w:shd w:val="clear" w:color="auto" w:fill="auto"/>
          <w:vAlign w:val="center"/>
        </w:tcPr>
        <w:p w14:paraId="325B3955" w14:textId="77777777" w:rsidR="002F2B8C" w:rsidRDefault="002F2B8C" w:rsidP="002E14DA">
          <w:pPr>
            <w:bidi w:val="0"/>
            <w:jc w:val="center"/>
          </w:pPr>
        </w:p>
        <w:p w14:paraId="70B33F47" w14:textId="77777777" w:rsidR="00C63E43" w:rsidRPr="002F2B8C" w:rsidRDefault="002F2B8C" w:rsidP="002F2B8C">
          <w:pPr>
            <w:bidi w:val="0"/>
          </w:pPr>
          <w:r w:rsidRPr="002F2B8C">
            <w:t>F-SA-</w:t>
          </w:r>
          <w:r>
            <w:t>04</w:t>
          </w:r>
          <w:r w:rsidRPr="002F2B8C">
            <w:t>-00</w:t>
          </w:r>
        </w:p>
      </w:tc>
      <w:tc>
        <w:tcPr>
          <w:tcW w:w="7759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78F78FC" w14:textId="77777777" w:rsidR="00C63E43" w:rsidRPr="002E14DA" w:rsidRDefault="00C63E43" w:rsidP="002E14DA">
          <w:pPr>
            <w:jc w:val="center"/>
            <w:rPr>
              <w:rFonts w:cs="B Lotus"/>
              <w:b/>
              <w:bCs/>
              <w:rtl/>
            </w:rPr>
          </w:pPr>
          <w:r w:rsidRPr="002E14DA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46212E7E" w14:textId="77777777" w:rsidR="00C63E43" w:rsidRPr="002E14DA" w:rsidRDefault="00C63E43" w:rsidP="002E14DA">
          <w:pPr>
            <w:jc w:val="center"/>
            <w:rPr>
              <w:rFonts w:cs="B Lotus"/>
              <w:b/>
              <w:bCs/>
              <w:rtl/>
            </w:rPr>
          </w:pPr>
          <w:r w:rsidRPr="002E14DA">
            <w:rPr>
              <w:rFonts w:cs="B Lotus" w:hint="cs"/>
              <w:b/>
              <w:bCs/>
              <w:rtl/>
            </w:rPr>
            <w:t xml:space="preserve">فرآیند </w:t>
          </w:r>
          <w:r w:rsidR="00DD14E9" w:rsidRPr="002E14DA">
            <w:rPr>
              <w:rFonts w:cs="B Lotus" w:hint="cs"/>
              <w:b/>
              <w:bCs/>
              <w:rtl/>
            </w:rPr>
            <w:t xml:space="preserve">مدیریتی </w:t>
          </w:r>
          <w:r w:rsidR="004A6847" w:rsidRPr="002E14DA">
            <w:rPr>
              <w:rFonts w:cs="B Lotus" w:hint="cs"/>
              <w:b/>
              <w:bCs/>
              <w:rtl/>
            </w:rPr>
            <w:t xml:space="preserve"> </w:t>
          </w:r>
          <w:r w:rsidR="00E518C5" w:rsidRPr="002E14DA">
            <w:rPr>
              <w:rFonts w:cs="B Lotus" w:hint="cs"/>
              <w:b/>
              <w:bCs/>
              <w:rtl/>
            </w:rPr>
            <w:t xml:space="preserve"> </w:t>
          </w:r>
          <w:r w:rsidRPr="002E14DA">
            <w:rPr>
              <w:rFonts w:cs="B Lotus" w:hint="cs"/>
              <w:b/>
              <w:bCs/>
              <w:rtl/>
            </w:rPr>
            <w:t xml:space="preserve">  </w:t>
          </w:r>
        </w:p>
        <w:p w14:paraId="0201748A" w14:textId="77777777" w:rsidR="00C63E43" w:rsidRPr="002E14DA" w:rsidRDefault="00C63E43" w:rsidP="002E14DA">
          <w:pPr>
            <w:jc w:val="center"/>
            <w:rPr>
              <w:rFonts w:cs="B Lotus"/>
              <w:b/>
              <w:bCs/>
              <w:rtl/>
            </w:rPr>
          </w:pPr>
          <w:r w:rsidRPr="002E14DA">
            <w:rPr>
              <w:rFonts w:cs="B Lotus" w:hint="cs"/>
              <w:b/>
              <w:bCs/>
              <w:rtl/>
            </w:rPr>
            <w:t xml:space="preserve">فرم </w:t>
          </w:r>
          <w:r w:rsidR="00DD14E9" w:rsidRPr="002E14DA">
            <w:rPr>
              <w:rFonts w:cs="B Lotus" w:hint="cs"/>
              <w:b/>
              <w:bCs/>
              <w:rtl/>
            </w:rPr>
            <w:t>شکایات تلفنی ورادیویی</w:t>
          </w:r>
          <w:r w:rsidR="004A6847" w:rsidRPr="002E14DA">
            <w:rPr>
              <w:rFonts w:cs="B Lotus" w:hint="cs"/>
              <w:b/>
              <w:bCs/>
              <w:rtl/>
            </w:rPr>
            <w:t xml:space="preserve"> </w:t>
          </w:r>
          <w:r w:rsidR="00E518C5" w:rsidRPr="002E14DA">
            <w:rPr>
              <w:rFonts w:cs="B Lotus" w:hint="cs"/>
              <w:b/>
              <w:bCs/>
              <w:rtl/>
            </w:rPr>
            <w:t xml:space="preserve"> </w:t>
          </w:r>
          <w:r w:rsidRPr="002E14DA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66" w:type="dxa"/>
          <w:tcBorders>
            <w:left w:val="nil"/>
          </w:tcBorders>
          <w:shd w:val="clear" w:color="auto" w:fill="auto"/>
          <w:vAlign w:val="center"/>
        </w:tcPr>
        <w:p w14:paraId="0CE080AB" w14:textId="77777777" w:rsidR="00C63E43" w:rsidRDefault="00977AF9" w:rsidP="002E14DA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0B9BEC63" wp14:editId="77C85061">
                    <wp:simplePos x="0" y="0"/>
                    <wp:positionH relativeFrom="column">
                      <wp:posOffset>112395</wp:posOffset>
                    </wp:positionH>
                    <wp:positionV relativeFrom="page">
                      <wp:posOffset>173990</wp:posOffset>
                    </wp:positionV>
                    <wp:extent cx="539750" cy="539750"/>
                    <wp:effectExtent l="0" t="2540" r="0" b="635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3A6A8F5" id="Rectangle 1" o:spid="_x0000_s1026" style="position:absolute;margin-left:8.85pt;margin-top:13.7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01FE6A92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3FAEC" w14:textId="77777777" w:rsidR="009923C0" w:rsidRDefault="009923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789318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4E9"/>
    <w:rsid w:val="000243B7"/>
    <w:rsid w:val="00041B0B"/>
    <w:rsid w:val="000B3E0D"/>
    <w:rsid w:val="000D17D7"/>
    <w:rsid w:val="00112F70"/>
    <w:rsid w:val="001B1C55"/>
    <w:rsid w:val="001B4CFE"/>
    <w:rsid w:val="001E594E"/>
    <w:rsid w:val="00234127"/>
    <w:rsid w:val="00294814"/>
    <w:rsid w:val="002A4850"/>
    <w:rsid w:val="002E14DA"/>
    <w:rsid w:val="002F2B8C"/>
    <w:rsid w:val="003012DD"/>
    <w:rsid w:val="00322345"/>
    <w:rsid w:val="00327B29"/>
    <w:rsid w:val="00346950"/>
    <w:rsid w:val="0039014C"/>
    <w:rsid w:val="003B15EF"/>
    <w:rsid w:val="003F36B8"/>
    <w:rsid w:val="004A6847"/>
    <w:rsid w:val="0053716E"/>
    <w:rsid w:val="00563C3F"/>
    <w:rsid w:val="006065D2"/>
    <w:rsid w:val="006A46B7"/>
    <w:rsid w:val="006B1012"/>
    <w:rsid w:val="00786D1A"/>
    <w:rsid w:val="007B7581"/>
    <w:rsid w:val="00826D2F"/>
    <w:rsid w:val="008528C0"/>
    <w:rsid w:val="00873C58"/>
    <w:rsid w:val="008A4A0B"/>
    <w:rsid w:val="008C123B"/>
    <w:rsid w:val="00962A8F"/>
    <w:rsid w:val="00977AF9"/>
    <w:rsid w:val="009923C0"/>
    <w:rsid w:val="00A629E3"/>
    <w:rsid w:val="00AA049F"/>
    <w:rsid w:val="00AD2F8D"/>
    <w:rsid w:val="00AF7761"/>
    <w:rsid w:val="00B07465"/>
    <w:rsid w:val="00C1088C"/>
    <w:rsid w:val="00C63E43"/>
    <w:rsid w:val="00C90288"/>
    <w:rsid w:val="00CA0142"/>
    <w:rsid w:val="00CC3CA3"/>
    <w:rsid w:val="00CC495C"/>
    <w:rsid w:val="00CD6D62"/>
    <w:rsid w:val="00D40525"/>
    <w:rsid w:val="00D66E52"/>
    <w:rsid w:val="00DD14E9"/>
    <w:rsid w:val="00DD1646"/>
    <w:rsid w:val="00E27B5A"/>
    <w:rsid w:val="00E45134"/>
    <w:rsid w:val="00E518C5"/>
    <w:rsid w:val="00E525BB"/>
    <w:rsid w:val="00E71FB4"/>
    <w:rsid w:val="00E8289B"/>
    <w:rsid w:val="00EF782A"/>
    <w:rsid w:val="00F20C84"/>
    <w:rsid w:val="00F75538"/>
    <w:rsid w:val="00FD506A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25CEE3A3"/>
  <w15:chartTrackingRefBased/>
  <w15:docId w15:val="{F809DD2E-BCE9-4151-83A0-1FD2E73E5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2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محمدرضا غریبی دولت آباد</cp:lastModifiedBy>
  <cp:revision>2</cp:revision>
  <cp:lastPrinted>2005-04-11T08:06:00Z</cp:lastPrinted>
  <dcterms:created xsi:type="dcterms:W3CDTF">2023-09-25T09:53:00Z</dcterms:created>
  <dcterms:modified xsi:type="dcterms:W3CDTF">2023-09-25T09:53:00Z</dcterms:modified>
</cp:coreProperties>
</file>