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F03A3" w14:textId="77777777" w:rsidR="00F20C84" w:rsidRDefault="007D7083" w:rsidP="005D7F8F">
      <w:pPr>
        <w:ind w:firstLine="228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تاريخ تشكيل كميته :</w:t>
      </w:r>
    </w:p>
    <w:p w14:paraId="4C2B6B9E" w14:textId="77777777" w:rsidR="007D7083" w:rsidRDefault="007D7083" w:rsidP="005D7F8F">
      <w:pPr>
        <w:ind w:firstLine="228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نام متقاضي :</w:t>
      </w:r>
    </w:p>
    <w:p w14:paraId="38CC595A" w14:textId="77777777" w:rsidR="007D7083" w:rsidRDefault="007D7083" w:rsidP="005D7F8F">
      <w:pPr>
        <w:ind w:firstLine="228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نشاني :</w:t>
      </w:r>
    </w:p>
    <w:p w14:paraId="128C9A14" w14:textId="77777777" w:rsidR="007D7083" w:rsidRDefault="007D7083" w:rsidP="005D7F8F">
      <w:pPr>
        <w:ind w:firstLine="228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تعدادقدرت انشعابات پيش بيني شده :</w:t>
      </w:r>
    </w:p>
    <w:p w14:paraId="36FFB693" w14:textId="77777777" w:rsidR="007D7083" w:rsidRDefault="007D7083" w:rsidP="005D7F8F">
      <w:pPr>
        <w:ind w:firstLine="228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نظريه كميته :</w:t>
      </w:r>
    </w:p>
    <w:tbl>
      <w:tblPr>
        <w:bidiVisual/>
        <w:tblW w:w="10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88"/>
      </w:tblGrid>
      <w:tr w:rsidR="007D7083" w:rsidRPr="005A77ED" w14:paraId="66659E08" w14:textId="77777777" w:rsidTr="005A77ED">
        <w:trPr>
          <w:trHeight w:val="7371"/>
        </w:trPr>
        <w:tc>
          <w:tcPr>
            <w:tcW w:w="10488" w:type="dxa"/>
            <w:shd w:val="clear" w:color="auto" w:fill="auto"/>
          </w:tcPr>
          <w:p w14:paraId="0B0BFFEB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</w:tr>
    </w:tbl>
    <w:p w14:paraId="636C7391" w14:textId="77777777" w:rsidR="007D7083" w:rsidRDefault="007D7083" w:rsidP="007D7083">
      <w:pPr>
        <w:rPr>
          <w:rFonts w:cs="B Lotus"/>
          <w:sz w:val="28"/>
          <w:szCs w:val="28"/>
          <w:rtl/>
        </w:rPr>
      </w:pPr>
    </w:p>
    <w:p w14:paraId="529A79A3" w14:textId="77777777" w:rsidR="007D7083" w:rsidRDefault="007D7083" w:rsidP="007D7083">
      <w:pPr>
        <w:rPr>
          <w:rFonts w:cs="B Lotus"/>
          <w:sz w:val="28"/>
          <w:szCs w:val="28"/>
          <w:rtl/>
        </w:rPr>
      </w:pPr>
    </w:p>
    <w:tbl>
      <w:tblPr>
        <w:bidiVisual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2"/>
        <w:gridCol w:w="2493"/>
        <w:gridCol w:w="1300"/>
        <w:gridCol w:w="850"/>
        <w:gridCol w:w="2679"/>
        <w:gridCol w:w="2306"/>
      </w:tblGrid>
      <w:tr w:rsidR="007D7083" w:rsidRPr="005A77ED" w14:paraId="0774F653" w14:textId="77777777" w:rsidTr="005A77ED">
        <w:tc>
          <w:tcPr>
            <w:tcW w:w="741" w:type="dxa"/>
            <w:shd w:val="clear" w:color="auto" w:fill="auto"/>
          </w:tcPr>
          <w:p w14:paraId="0B3934A4" w14:textId="77777777" w:rsidR="007D7083" w:rsidRPr="005A77ED" w:rsidRDefault="007D7083" w:rsidP="005A77ED">
            <w:pPr>
              <w:jc w:val="center"/>
              <w:rPr>
                <w:rFonts w:cs="B Lotus"/>
                <w:sz w:val="28"/>
                <w:szCs w:val="28"/>
                <w:rtl/>
              </w:rPr>
            </w:pPr>
            <w:r w:rsidRPr="005A77ED">
              <w:rPr>
                <w:rFonts w:cs="B Lotus" w:hint="cs"/>
                <w:sz w:val="28"/>
                <w:szCs w:val="28"/>
                <w:rtl/>
              </w:rPr>
              <w:t>رديف</w:t>
            </w:r>
          </w:p>
        </w:tc>
        <w:tc>
          <w:tcPr>
            <w:tcW w:w="2525" w:type="dxa"/>
            <w:shd w:val="clear" w:color="auto" w:fill="auto"/>
          </w:tcPr>
          <w:p w14:paraId="2CA52390" w14:textId="77777777" w:rsidR="007D7083" w:rsidRPr="005A77ED" w:rsidRDefault="007D7083" w:rsidP="005A77ED">
            <w:pPr>
              <w:jc w:val="center"/>
              <w:rPr>
                <w:rFonts w:cs="B Lotus"/>
                <w:sz w:val="28"/>
                <w:szCs w:val="28"/>
                <w:rtl/>
              </w:rPr>
            </w:pPr>
            <w:r w:rsidRPr="005A77ED">
              <w:rPr>
                <w:rFonts w:cs="B Lotus" w:hint="cs"/>
                <w:sz w:val="28"/>
                <w:szCs w:val="28"/>
                <w:rtl/>
              </w:rPr>
              <w:t>نام ونام خانوادگي</w:t>
            </w:r>
          </w:p>
        </w:tc>
        <w:tc>
          <w:tcPr>
            <w:tcW w:w="1313" w:type="dxa"/>
            <w:shd w:val="clear" w:color="auto" w:fill="auto"/>
          </w:tcPr>
          <w:p w14:paraId="565216B0" w14:textId="77777777" w:rsidR="007D7083" w:rsidRPr="005A77ED" w:rsidRDefault="007D7083" w:rsidP="005A77ED">
            <w:pPr>
              <w:jc w:val="center"/>
              <w:rPr>
                <w:rFonts w:cs="B Lotus"/>
                <w:sz w:val="28"/>
                <w:szCs w:val="28"/>
                <w:rtl/>
              </w:rPr>
            </w:pPr>
            <w:r w:rsidRPr="005A77ED">
              <w:rPr>
                <w:rFonts w:cs="B Lotus" w:hint="cs"/>
                <w:sz w:val="28"/>
                <w:szCs w:val="28"/>
                <w:rtl/>
              </w:rPr>
              <w:t>محل امضاء</w:t>
            </w:r>
          </w:p>
        </w:tc>
        <w:tc>
          <w:tcPr>
            <w:tcW w:w="853" w:type="dxa"/>
            <w:shd w:val="clear" w:color="auto" w:fill="auto"/>
          </w:tcPr>
          <w:p w14:paraId="263D53CD" w14:textId="77777777" w:rsidR="007D7083" w:rsidRPr="005A77ED" w:rsidRDefault="007D7083" w:rsidP="005A77ED">
            <w:pPr>
              <w:jc w:val="center"/>
              <w:rPr>
                <w:rFonts w:cs="B Lotus"/>
                <w:sz w:val="28"/>
                <w:szCs w:val="28"/>
                <w:rtl/>
              </w:rPr>
            </w:pPr>
            <w:r w:rsidRPr="005A77ED">
              <w:rPr>
                <w:rFonts w:cs="B Lotus" w:hint="cs"/>
                <w:sz w:val="28"/>
                <w:szCs w:val="28"/>
                <w:rtl/>
              </w:rPr>
              <w:t>رديف</w:t>
            </w:r>
          </w:p>
        </w:tc>
        <w:tc>
          <w:tcPr>
            <w:tcW w:w="2715" w:type="dxa"/>
            <w:shd w:val="clear" w:color="auto" w:fill="auto"/>
          </w:tcPr>
          <w:p w14:paraId="19C4AE99" w14:textId="77777777" w:rsidR="007D7083" w:rsidRPr="005A77ED" w:rsidRDefault="007D7083" w:rsidP="005A77ED">
            <w:pPr>
              <w:jc w:val="center"/>
              <w:rPr>
                <w:rFonts w:cs="B Lotus"/>
                <w:sz w:val="28"/>
                <w:szCs w:val="28"/>
                <w:rtl/>
              </w:rPr>
            </w:pPr>
            <w:r w:rsidRPr="005A77ED">
              <w:rPr>
                <w:rFonts w:cs="B Lotus" w:hint="cs"/>
                <w:sz w:val="28"/>
                <w:szCs w:val="28"/>
                <w:rtl/>
              </w:rPr>
              <w:t>نام ونام خانوادگي</w:t>
            </w:r>
          </w:p>
        </w:tc>
        <w:tc>
          <w:tcPr>
            <w:tcW w:w="2341" w:type="dxa"/>
            <w:shd w:val="clear" w:color="auto" w:fill="auto"/>
          </w:tcPr>
          <w:p w14:paraId="296AF63B" w14:textId="77777777" w:rsidR="007D7083" w:rsidRPr="005A77ED" w:rsidRDefault="007D7083" w:rsidP="005A77ED">
            <w:pPr>
              <w:jc w:val="center"/>
              <w:rPr>
                <w:rFonts w:cs="B Lotus"/>
                <w:sz w:val="28"/>
                <w:szCs w:val="28"/>
                <w:rtl/>
              </w:rPr>
            </w:pPr>
            <w:r w:rsidRPr="005A77ED">
              <w:rPr>
                <w:rFonts w:cs="B Lotus" w:hint="cs"/>
                <w:sz w:val="28"/>
                <w:szCs w:val="28"/>
                <w:rtl/>
              </w:rPr>
              <w:t>محل امضاء</w:t>
            </w:r>
          </w:p>
        </w:tc>
      </w:tr>
      <w:tr w:rsidR="007D7083" w:rsidRPr="005A77ED" w14:paraId="4F2968F5" w14:textId="77777777" w:rsidTr="005A77ED">
        <w:tc>
          <w:tcPr>
            <w:tcW w:w="741" w:type="dxa"/>
            <w:shd w:val="clear" w:color="auto" w:fill="auto"/>
          </w:tcPr>
          <w:p w14:paraId="2D1A8D2B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525" w:type="dxa"/>
            <w:shd w:val="clear" w:color="auto" w:fill="auto"/>
          </w:tcPr>
          <w:p w14:paraId="6EA67B3E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1313" w:type="dxa"/>
            <w:shd w:val="clear" w:color="auto" w:fill="auto"/>
          </w:tcPr>
          <w:p w14:paraId="03D2E473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853" w:type="dxa"/>
            <w:shd w:val="clear" w:color="auto" w:fill="auto"/>
          </w:tcPr>
          <w:p w14:paraId="4C92CB0C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715" w:type="dxa"/>
            <w:shd w:val="clear" w:color="auto" w:fill="auto"/>
          </w:tcPr>
          <w:p w14:paraId="368458D6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341" w:type="dxa"/>
            <w:shd w:val="clear" w:color="auto" w:fill="auto"/>
          </w:tcPr>
          <w:p w14:paraId="0E50DC8B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</w:tr>
      <w:tr w:rsidR="007D7083" w:rsidRPr="005A77ED" w14:paraId="5B2A2A20" w14:textId="77777777" w:rsidTr="005A77ED">
        <w:tc>
          <w:tcPr>
            <w:tcW w:w="741" w:type="dxa"/>
            <w:shd w:val="clear" w:color="auto" w:fill="auto"/>
          </w:tcPr>
          <w:p w14:paraId="02AC5C25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525" w:type="dxa"/>
            <w:shd w:val="clear" w:color="auto" w:fill="auto"/>
          </w:tcPr>
          <w:p w14:paraId="2957A274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1313" w:type="dxa"/>
            <w:shd w:val="clear" w:color="auto" w:fill="auto"/>
          </w:tcPr>
          <w:p w14:paraId="21FFF9A9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853" w:type="dxa"/>
            <w:shd w:val="clear" w:color="auto" w:fill="auto"/>
          </w:tcPr>
          <w:p w14:paraId="741997BE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715" w:type="dxa"/>
            <w:shd w:val="clear" w:color="auto" w:fill="auto"/>
          </w:tcPr>
          <w:p w14:paraId="14DF3B94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341" w:type="dxa"/>
            <w:shd w:val="clear" w:color="auto" w:fill="auto"/>
          </w:tcPr>
          <w:p w14:paraId="52FD5170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</w:tr>
      <w:tr w:rsidR="007D7083" w:rsidRPr="005A77ED" w14:paraId="486AE82E" w14:textId="77777777" w:rsidTr="005A77ED">
        <w:tc>
          <w:tcPr>
            <w:tcW w:w="741" w:type="dxa"/>
            <w:shd w:val="clear" w:color="auto" w:fill="auto"/>
          </w:tcPr>
          <w:p w14:paraId="7B9EF1CD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525" w:type="dxa"/>
            <w:shd w:val="clear" w:color="auto" w:fill="auto"/>
          </w:tcPr>
          <w:p w14:paraId="1BAF400F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1313" w:type="dxa"/>
            <w:shd w:val="clear" w:color="auto" w:fill="auto"/>
          </w:tcPr>
          <w:p w14:paraId="2D393938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853" w:type="dxa"/>
            <w:shd w:val="clear" w:color="auto" w:fill="auto"/>
          </w:tcPr>
          <w:p w14:paraId="0754F4E9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715" w:type="dxa"/>
            <w:shd w:val="clear" w:color="auto" w:fill="auto"/>
          </w:tcPr>
          <w:p w14:paraId="614440C5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  <w:tc>
          <w:tcPr>
            <w:tcW w:w="2341" w:type="dxa"/>
            <w:shd w:val="clear" w:color="auto" w:fill="auto"/>
          </w:tcPr>
          <w:p w14:paraId="1275B344" w14:textId="77777777" w:rsidR="007D7083" w:rsidRPr="005A77ED" w:rsidRDefault="007D7083" w:rsidP="007D7083">
            <w:pPr>
              <w:rPr>
                <w:rFonts w:cs="B Lotus"/>
                <w:sz w:val="28"/>
                <w:szCs w:val="28"/>
                <w:rtl/>
              </w:rPr>
            </w:pPr>
          </w:p>
        </w:tc>
      </w:tr>
    </w:tbl>
    <w:p w14:paraId="485A1A8E" w14:textId="77777777" w:rsidR="007D7083" w:rsidRPr="007D7083" w:rsidRDefault="007D7083" w:rsidP="007D7083">
      <w:pPr>
        <w:rPr>
          <w:rFonts w:cs="B Lotus"/>
          <w:sz w:val="28"/>
          <w:szCs w:val="28"/>
          <w:rtl/>
        </w:rPr>
      </w:pPr>
    </w:p>
    <w:sectPr w:rsidR="007D7083" w:rsidRPr="007D7083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5C67E" w14:textId="77777777" w:rsidR="00101A82" w:rsidRDefault="00101A82">
      <w:r>
        <w:separator/>
      </w:r>
    </w:p>
  </w:endnote>
  <w:endnote w:type="continuationSeparator" w:id="0">
    <w:p w14:paraId="02E8022A" w14:textId="77777777" w:rsidR="00101A82" w:rsidRDefault="00101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406BF" w14:textId="77777777" w:rsidR="004151E3" w:rsidRDefault="004151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04378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515D3" w14:textId="77777777" w:rsidR="004151E3" w:rsidRDefault="004151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9BCF8" w14:textId="77777777" w:rsidR="00101A82" w:rsidRDefault="00101A82">
      <w:r>
        <w:separator/>
      </w:r>
    </w:p>
  </w:footnote>
  <w:footnote w:type="continuationSeparator" w:id="0">
    <w:p w14:paraId="62E93DA4" w14:textId="77777777" w:rsidR="00101A82" w:rsidRDefault="00101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48275" w14:textId="77777777" w:rsidR="004151E3" w:rsidRDefault="004151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23"/>
      <w:gridCol w:w="7901"/>
      <w:gridCol w:w="1166"/>
    </w:tblGrid>
    <w:tr w:rsidR="00C63E43" w14:paraId="7EAEA161" w14:textId="77777777" w:rsidTr="006649CB">
      <w:trPr>
        <w:cantSplit/>
        <w:trHeight w:val="1134"/>
        <w:tblHeader/>
      </w:trPr>
      <w:tc>
        <w:tcPr>
          <w:tcW w:w="1423" w:type="dxa"/>
          <w:tcBorders>
            <w:right w:val="nil"/>
          </w:tcBorders>
          <w:shd w:val="clear" w:color="auto" w:fill="auto"/>
          <w:vAlign w:val="center"/>
        </w:tcPr>
        <w:p w14:paraId="19B1FC71" w14:textId="77777777" w:rsidR="00C63E43" w:rsidRDefault="0011039A" w:rsidP="0011039A">
          <w:pPr>
            <w:bidi w:val="0"/>
            <w:jc w:val="center"/>
          </w:pPr>
          <w:r w:rsidRPr="0011039A">
            <w:t>F-SA-</w:t>
          </w:r>
          <w:r w:rsidR="00621891">
            <w:t>07</w:t>
          </w:r>
          <w:r w:rsidRPr="0011039A">
            <w:t>-00</w:t>
          </w:r>
        </w:p>
      </w:tc>
      <w:tc>
        <w:tcPr>
          <w:tcW w:w="7901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5C2E496D" w14:textId="77777777" w:rsidR="00C63E43" w:rsidRPr="005A77ED" w:rsidRDefault="00C63E43" w:rsidP="005A77ED">
          <w:pPr>
            <w:jc w:val="center"/>
            <w:rPr>
              <w:rFonts w:cs="B Lotus"/>
              <w:b/>
              <w:bCs/>
              <w:rtl/>
            </w:rPr>
          </w:pPr>
          <w:r w:rsidRPr="005A77ED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76C3B449" w14:textId="77777777" w:rsidR="00C63E43" w:rsidRPr="005A77ED" w:rsidRDefault="00C63E43" w:rsidP="005A77ED">
          <w:pPr>
            <w:jc w:val="center"/>
            <w:rPr>
              <w:rFonts w:cs="B Lotus"/>
              <w:b/>
              <w:bCs/>
              <w:rtl/>
            </w:rPr>
          </w:pPr>
          <w:r w:rsidRPr="005A77ED">
            <w:rPr>
              <w:rFonts w:cs="B Lotus" w:hint="cs"/>
              <w:b/>
              <w:bCs/>
              <w:rtl/>
            </w:rPr>
            <w:t xml:space="preserve">فرآیند </w:t>
          </w:r>
          <w:r w:rsidR="00177898" w:rsidRPr="005A77ED">
            <w:rPr>
              <w:rFonts w:cs="B Lotus" w:hint="cs"/>
              <w:b/>
              <w:bCs/>
              <w:rtl/>
            </w:rPr>
            <w:t>خدمات مشتركين</w:t>
          </w:r>
          <w:r w:rsidR="00596F81" w:rsidRPr="005A77ED">
            <w:rPr>
              <w:rFonts w:cs="B Lotus" w:hint="cs"/>
              <w:b/>
              <w:bCs/>
              <w:rtl/>
            </w:rPr>
            <w:t xml:space="preserve"> </w:t>
          </w:r>
          <w:r w:rsidR="004A6847" w:rsidRPr="005A77ED">
            <w:rPr>
              <w:rFonts w:cs="B Lotus" w:hint="cs"/>
              <w:b/>
              <w:bCs/>
              <w:rtl/>
            </w:rPr>
            <w:t xml:space="preserve"> </w:t>
          </w:r>
          <w:r w:rsidR="00E518C5" w:rsidRPr="005A77ED">
            <w:rPr>
              <w:rFonts w:cs="B Lotus" w:hint="cs"/>
              <w:b/>
              <w:bCs/>
              <w:rtl/>
            </w:rPr>
            <w:t xml:space="preserve"> </w:t>
          </w:r>
          <w:r w:rsidRPr="005A77ED">
            <w:rPr>
              <w:rFonts w:cs="B Lotus" w:hint="cs"/>
              <w:b/>
              <w:bCs/>
              <w:rtl/>
            </w:rPr>
            <w:t xml:space="preserve">  </w:t>
          </w:r>
        </w:p>
        <w:p w14:paraId="4CE83E9E" w14:textId="77777777" w:rsidR="00C63E43" w:rsidRPr="005A77ED" w:rsidRDefault="00177898" w:rsidP="005A77ED">
          <w:pPr>
            <w:jc w:val="center"/>
            <w:rPr>
              <w:rFonts w:cs="B Lotus"/>
              <w:b/>
              <w:bCs/>
              <w:rtl/>
            </w:rPr>
          </w:pPr>
          <w:r w:rsidRPr="005A77ED">
            <w:rPr>
              <w:rFonts w:cs="B Lotus" w:hint="cs"/>
              <w:b/>
              <w:bCs/>
              <w:rtl/>
            </w:rPr>
            <w:t xml:space="preserve">صورتجلسه كميته واگذاري انشعابات چاههاي آب كشاورزي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04B71509" w14:textId="2DF292AE" w:rsidR="00C63E43" w:rsidRDefault="003138B8" w:rsidP="005A77ED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269C922D" wp14:editId="404B907B">
                    <wp:simplePos x="0" y="0"/>
                    <wp:positionH relativeFrom="column">
                      <wp:posOffset>85090</wp:posOffset>
                    </wp:positionH>
                    <wp:positionV relativeFrom="page">
                      <wp:posOffset>141605</wp:posOffset>
                    </wp:positionV>
                    <wp:extent cx="539750" cy="539750"/>
                    <wp:effectExtent l="0" t="0" r="3810" b="4445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AC1A3C3" id="Rectangle 1" o:spid="_x0000_s1026" style="position:absolute;margin-left:6.7pt;margin-top:11.1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0C71FF67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ED6A" w14:textId="77777777" w:rsidR="004151E3" w:rsidRDefault="004151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64514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D73"/>
    <w:rsid w:val="00016086"/>
    <w:rsid w:val="00041B0B"/>
    <w:rsid w:val="000B3E0D"/>
    <w:rsid w:val="000D17D7"/>
    <w:rsid w:val="000F159E"/>
    <w:rsid w:val="00101A82"/>
    <w:rsid w:val="0011039A"/>
    <w:rsid w:val="00112F70"/>
    <w:rsid w:val="00177898"/>
    <w:rsid w:val="001804C9"/>
    <w:rsid w:val="001B1C55"/>
    <w:rsid w:val="001C0F97"/>
    <w:rsid w:val="001F71F7"/>
    <w:rsid w:val="00200B4D"/>
    <w:rsid w:val="00294814"/>
    <w:rsid w:val="002A4850"/>
    <w:rsid w:val="002B4AA2"/>
    <w:rsid w:val="003012DD"/>
    <w:rsid w:val="003138B8"/>
    <w:rsid w:val="00322345"/>
    <w:rsid w:val="00327B29"/>
    <w:rsid w:val="00346950"/>
    <w:rsid w:val="003811C1"/>
    <w:rsid w:val="0039014C"/>
    <w:rsid w:val="003B15EF"/>
    <w:rsid w:val="004151E3"/>
    <w:rsid w:val="00425D78"/>
    <w:rsid w:val="004A6847"/>
    <w:rsid w:val="00511571"/>
    <w:rsid w:val="0053716E"/>
    <w:rsid w:val="00596F81"/>
    <w:rsid w:val="005A77ED"/>
    <w:rsid w:val="005D7F8F"/>
    <w:rsid w:val="006065D2"/>
    <w:rsid w:val="00621891"/>
    <w:rsid w:val="006649CB"/>
    <w:rsid w:val="006A46B7"/>
    <w:rsid w:val="00786D1A"/>
    <w:rsid w:val="007B7581"/>
    <w:rsid w:val="007D7083"/>
    <w:rsid w:val="00826D2F"/>
    <w:rsid w:val="008528C0"/>
    <w:rsid w:val="00873C58"/>
    <w:rsid w:val="00A163BA"/>
    <w:rsid w:val="00A629E3"/>
    <w:rsid w:val="00AA049F"/>
    <w:rsid w:val="00AA7C3B"/>
    <w:rsid w:val="00AD2F8D"/>
    <w:rsid w:val="00AF7761"/>
    <w:rsid w:val="00B07465"/>
    <w:rsid w:val="00C1088C"/>
    <w:rsid w:val="00C63E43"/>
    <w:rsid w:val="00CA0142"/>
    <w:rsid w:val="00CC3CA3"/>
    <w:rsid w:val="00CC495C"/>
    <w:rsid w:val="00CD6D62"/>
    <w:rsid w:val="00D17D73"/>
    <w:rsid w:val="00DD1646"/>
    <w:rsid w:val="00E45134"/>
    <w:rsid w:val="00E518C5"/>
    <w:rsid w:val="00E525BB"/>
    <w:rsid w:val="00E64BD0"/>
    <w:rsid w:val="00E7014C"/>
    <w:rsid w:val="00E71FB4"/>
    <w:rsid w:val="00E8289B"/>
    <w:rsid w:val="00EF782A"/>
    <w:rsid w:val="00F04FF8"/>
    <w:rsid w:val="00F20C84"/>
    <w:rsid w:val="00F75538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2EA65231"/>
  <w15:chartTrackingRefBased/>
  <w15:docId w15:val="{539A70D4-EE86-4E85-822B-21211C70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F81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2005-04-11T08:06:00Z</cp:lastPrinted>
  <dcterms:created xsi:type="dcterms:W3CDTF">2023-09-25T09:55:00Z</dcterms:created>
  <dcterms:modified xsi:type="dcterms:W3CDTF">2023-09-25T09:55:00Z</dcterms:modified>
</cp:coreProperties>
</file>