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page" w:tblpXSpec="center" w:tblpY="426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3"/>
        <w:gridCol w:w="7901"/>
        <w:gridCol w:w="1166"/>
      </w:tblGrid>
      <w:tr w:rsidR="00E8289B" w14:paraId="2214407E" w14:textId="77777777" w:rsidTr="001544CF">
        <w:trPr>
          <w:cantSplit/>
          <w:trHeight w:val="1134"/>
        </w:trPr>
        <w:tc>
          <w:tcPr>
            <w:tcW w:w="1423" w:type="dxa"/>
            <w:tcBorders>
              <w:right w:val="nil"/>
            </w:tcBorders>
            <w:shd w:val="clear" w:color="auto" w:fill="auto"/>
            <w:vAlign w:val="center"/>
          </w:tcPr>
          <w:p w14:paraId="34C0C5F9" w14:textId="77777777" w:rsidR="00E8289B" w:rsidRDefault="0001665A" w:rsidP="0001665A">
            <w:pPr>
              <w:bidi w:val="0"/>
              <w:jc w:val="center"/>
            </w:pPr>
            <w:r w:rsidRPr="0001665A">
              <w:t>F-SA-</w:t>
            </w:r>
            <w:r w:rsidR="001761B9">
              <w:t>08</w:t>
            </w:r>
            <w:r w:rsidRPr="0001665A">
              <w:t>-00</w:t>
            </w:r>
          </w:p>
        </w:tc>
        <w:tc>
          <w:tcPr>
            <w:tcW w:w="790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77A4E4" w14:textId="77777777" w:rsidR="00E8289B" w:rsidRPr="0001665A" w:rsidRDefault="0039014C" w:rsidP="0001665A">
            <w:pPr>
              <w:jc w:val="center"/>
              <w:rPr>
                <w:rFonts w:cs="B Lotus" w:hint="cs"/>
                <w:b/>
                <w:bCs/>
                <w:rtl/>
              </w:rPr>
            </w:pPr>
            <w:r w:rsidRPr="0001665A">
              <w:rPr>
                <w:rFonts w:cs="B Lotus" w:hint="cs"/>
                <w:b/>
                <w:bCs/>
                <w:rtl/>
              </w:rPr>
              <w:t xml:space="preserve">شرکت توزیع برق آذربایجان شرقی </w:t>
            </w:r>
          </w:p>
          <w:p w14:paraId="22FDAAF4" w14:textId="77777777" w:rsidR="0039014C" w:rsidRPr="0001665A" w:rsidRDefault="0039014C" w:rsidP="0001665A">
            <w:pPr>
              <w:jc w:val="center"/>
              <w:rPr>
                <w:rFonts w:cs="B Lotus" w:hint="cs"/>
                <w:b/>
                <w:bCs/>
                <w:rtl/>
              </w:rPr>
            </w:pPr>
            <w:r w:rsidRPr="0001665A">
              <w:rPr>
                <w:rFonts w:cs="B Lotus" w:hint="cs"/>
                <w:b/>
                <w:bCs/>
                <w:rtl/>
              </w:rPr>
              <w:t>فرآیند</w:t>
            </w:r>
            <w:r w:rsidR="00786D1A" w:rsidRPr="0001665A">
              <w:rPr>
                <w:rFonts w:cs="B Lotus" w:hint="cs"/>
                <w:b/>
                <w:bCs/>
                <w:rtl/>
              </w:rPr>
              <w:t xml:space="preserve"> </w:t>
            </w:r>
            <w:r w:rsidR="00B60862" w:rsidRPr="0001665A">
              <w:rPr>
                <w:rFonts w:cs="B Lotus" w:hint="cs"/>
                <w:b/>
                <w:bCs/>
                <w:rtl/>
              </w:rPr>
              <w:t xml:space="preserve">خدمات مشترکین </w:t>
            </w:r>
            <w:r w:rsidR="0053716E" w:rsidRPr="0001665A">
              <w:rPr>
                <w:rFonts w:cs="B Lotus" w:hint="cs"/>
                <w:b/>
                <w:bCs/>
                <w:rtl/>
              </w:rPr>
              <w:t xml:space="preserve"> </w:t>
            </w:r>
            <w:r w:rsidRPr="0001665A">
              <w:rPr>
                <w:rFonts w:cs="B Lotus" w:hint="cs"/>
                <w:b/>
                <w:bCs/>
                <w:rtl/>
              </w:rPr>
              <w:t xml:space="preserve"> </w:t>
            </w:r>
          </w:p>
          <w:p w14:paraId="78940A3C" w14:textId="77777777" w:rsidR="0039014C" w:rsidRPr="0001665A" w:rsidRDefault="0053716E" w:rsidP="0001665A">
            <w:pPr>
              <w:jc w:val="center"/>
              <w:rPr>
                <w:rFonts w:cs="B Lotus" w:hint="cs"/>
                <w:b/>
                <w:bCs/>
                <w:rtl/>
              </w:rPr>
            </w:pPr>
            <w:r w:rsidRPr="0001665A">
              <w:rPr>
                <w:rFonts w:cs="B Lotus" w:hint="cs"/>
                <w:b/>
                <w:bCs/>
                <w:rtl/>
              </w:rPr>
              <w:t xml:space="preserve">فرم </w:t>
            </w:r>
            <w:r w:rsidR="00B60862" w:rsidRPr="0001665A">
              <w:rPr>
                <w:rFonts w:cs="B Lotus" w:hint="cs"/>
                <w:b/>
                <w:bCs/>
                <w:rtl/>
              </w:rPr>
              <w:t>رسیدتقاضای برق /تبدیل آمپراژ</w:t>
            </w:r>
            <w:r w:rsidRPr="0001665A">
              <w:rPr>
                <w:rFonts w:cs="B Lotus" w:hint="cs"/>
                <w:b/>
                <w:bCs/>
                <w:rtl/>
              </w:rPr>
              <w:t xml:space="preserve"> </w:t>
            </w:r>
          </w:p>
        </w:tc>
        <w:tc>
          <w:tcPr>
            <w:tcW w:w="1166" w:type="dxa"/>
            <w:tcBorders>
              <w:left w:val="nil"/>
            </w:tcBorders>
            <w:shd w:val="clear" w:color="auto" w:fill="auto"/>
            <w:vAlign w:val="center"/>
          </w:tcPr>
          <w:p w14:paraId="62599775" w14:textId="58EECDE9" w:rsidR="00E8289B" w:rsidRDefault="00052595" w:rsidP="0001665A">
            <w:pPr>
              <w:bidi w:val="0"/>
              <w:jc w:val="center"/>
              <w:rPr>
                <w:rFonts w:hint="c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0" wp14:anchorId="4D66E7C2" wp14:editId="254B6858">
                      <wp:simplePos x="0" y="0"/>
                      <wp:positionH relativeFrom="column">
                        <wp:posOffset>103505</wp:posOffset>
                      </wp:positionH>
                      <wp:positionV relativeFrom="page">
                        <wp:posOffset>138430</wp:posOffset>
                      </wp:positionV>
                      <wp:extent cx="539750" cy="539750"/>
                      <wp:effectExtent l="0" t="0" r="0" b="0"/>
                      <wp:wrapNone/>
                      <wp:docPr id="1" name="Rectangl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4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93BEE9" id="Rectangle 3" o:spid="_x0000_s1026" style="position:absolute;margin-left:8.15pt;margin-top:10.9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" o:allowoverlap="f" stroked="f">
                      <v:fill r:id="rId5" o:title="" recolor="t" rotate="t" type="frame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</w:tbl>
    <w:p w14:paraId="7DFAE535" w14:textId="77777777" w:rsidR="0001665A" w:rsidRPr="0001665A" w:rsidRDefault="0001665A" w:rsidP="0001665A">
      <w:pPr>
        <w:rPr>
          <w:vanish/>
        </w:rPr>
      </w:pPr>
    </w:p>
    <w:tbl>
      <w:tblPr>
        <w:tblpPr w:leftFromText="57" w:rightFromText="57" w:vertAnchor="page" w:tblpXSpec="center" w:tblpY="1844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1AED02DB" w14:textId="77777777" w:rsidTr="0001665A">
        <w:trPr>
          <w:cantSplit/>
          <w:trHeight w:hRule="exact" w:val="13553"/>
        </w:trPr>
        <w:tc>
          <w:tcPr>
            <w:tcW w:w="10490" w:type="dxa"/>
            <w:shd w:val="clear" w:color="auto" w:fill="auto"/>
          </w:tcPr>
          <w:p w14:paraId="1D380E61" w14:textId="77777777" w:rsidR="003012DD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  <w:r w:rsidRPr="0001665A">
              <w:rPr>
                <w:rFonts w:cs="B Lotus" w:hint="cs"/>
                <w:sz w:val="28"/>
                <w:szCs w:val="28"/>
                <w:rtl/>
              </w:rPr>
              <w:t xml:space="preserve">خانم / آقای </w:t>
            </w:r>
            <w:r w:rsidR="00537B88" w:rsidRPr="0001665A">
              <w:rPr>
                <w:rFonts w:cs="B Lotus" w:hint="cs"/>
                <w:sz w:val="28"/>
                <w:szCs w:val="28"/>
                <w:rtl/>
              </w:rPr>
              <w:t>...........................</w:t>
            </w:r>
          </w:p>
          <w:p w14:paraId="0A8C56EA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</w:p>
          <w:p w14:paraId="44EF00E9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  <w:r w:rsidRPr="0001665A">
              <w:rPr>
                <w:rFonts w:cs="B Lotus" w:hint="cs"/>
                <w:sz w:val="28"/>
                <w:szCs w:val="28"/>
                <w:rtl/>
              </w:rPr>
              <w:t>درخواست تأمین برق /تبدیل آمپراژ محل موردتقاضای شما</w:t>
            </w:r>
            <w:r w:rsidR="004F5E05" w:rsidRPr="0001665A">
              <w:rPr>
                <w:rFonts w:cs="B Lotus" w:hint="cs"/>
                <w:sz w:val="28"/>
                <w:szCs w:val="28"/>
                <w:rtl/>
              </w:rPr>
              <w:t xml:space="preserve"> </w:t>
            </w:r>
            <w:r w:rsidRPr="0001665A">
              <w:rPr>
                <w:rFonts w:cs="B Lotus" w:hint="cs"/>
                <w:sz w:val="28"/>
                <w:szCs w:val="28"/>
                <w:rtl/>
              </w:rPr>
              <w:t>درتاریخ....................   بشماره</w:t>
            </w:r>
            <w:r w:rsidR="004F5E05" w:rsidRPr="0001665A">
              <w:rPr>
                <w:rFonts w:cs="B Lotus" w:hint="cs"/>
                <w:sz w:val="28"/>
                <w:szCs w:val="28"/>
                <w:rtl/>
              </w:rPr>
              <w:t xml:space="preserve"> درخواست</w:t>
            </w:r>
            <w:r w:rsidRPr="0001665A">
              <w:rPr>
                <w:rFonts w:cs="B Lotus" w:hint="cs"/>
                <w:sz w:val="28"/>
                <w:szCs w:val="28"/>
                <w:rtl/>
              </w:rPr>
              <w:t xml:space="preserve">.........................                                      </w:t>
            </w:r>
            <w:r w:rsidR="004F5E05" w:rsidRPr="0001665A">
              <w:rPr>
                <w:rFonts w:cs="B Lotus" w:hint="cs"/>
                <w:sz w:val="28"/>
                <w:szCs w:val="28"/>
                <w:rtl/>
              </w:rPr>
              <w:t xml:space="preserve">درسيستم جامع خدمات مشتركين </w:t>
            </w:r>
            <w:r w:rsidRPr="0001665A">
              <w:rPr>
                <w:rFonts w:cs="B Lotus" w:hint="cs"/>
                <w:sz w:val="28"/>
                <w:szCs w:val="28"/>
                <w:rtl/>
              </w:rPr>
              <w:t>ثبت گردید. خواهشمنداست پس ازبازدیدمحل توسط مأمورمربوطه درتاریخ ................... جهت اقدامات بعدی به این واحدمراجعه فرمائید.</w:t>
            </w:r>
          </w:p>
          <w:p w14:paraId="2002C370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</w:p>
          <w:p w14:paraId="25105C88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</w:p>
          <w:p w14:paraId="7FBA93C3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  <w:r w:rsidRPr="0001665A">
              <w:rPr>
                <w:rFonts w:cs="B Lotus" w:hint="cs"/>
                <w:sz w:val="28"/>
                <w:szCs w:val="28"/>
                <w:rtl/>
              </w:rPr>
              <w:t xml:space="preserve">                          تاریخ                                                    مسئول قبول مشترکین                      </w:t>
            </w:r>
          </w:p>
          <w:p w14:paraId="33C38F2F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</w:p>
          <w:p w14:paraId="7058D4EA" w14:textId="77777777" w:rsidR="00DF2C83" w:rsidRPr="0001665A" w:rsidRDefault="00DF2C83" w:rsidP="0001665A">
            <w:pPr>
              <w:spacing w:before="240"/>
              <w:ind w:left="284" w:right="284"/>
              <w:jc w:val="lowKashida"/>
              <w:rPr>
                <w:rFonts w:cs="B Lotus" w:hint="cs"/>
                <w:sz w:val="28"/>
                <w:szCs w:val="28"/>
                <w:rtl/>
              </w:rPr>
            </w:pPr>
            <w:r w:rsidRPr="0001665A">
              <w:rPr>
                <w:rFonts w:cs="B Lotus" w:hint="cs"/>
                <w:sz w:val="28"/>
                <w:szCs w:val="28"/>
                <w:rtl/>
              </w:rPr>
              <w:t>آدرس :</w:t>
            </w:r>
          </w:p>
        </w:tc>
      </w:tr>
    </w:tbl>
    <w:p w14:paraId="11934A20" w14:textId="77777777" w:rsidR="0001665A" w:rsidRPr="0001665A" w:rsidRDefault="0001665A" w:rsidP="0001665A">
      <w:pPr>
        <w:rPr>
          <w:vanish/>
        </w:rPr>
      </w:pPr>
    </w:p>
    <w:p w14:paraId="5A8F7ACD" w14:textId="77777777" w:rsidR="00F20C84" w:rsidRDefault="00F20C84" w:rsidP="00AB2D74">
      <w:pPr>
        <w:bidi w:val="0"/>
      </w:pPr>
    </w:p>
    <w:sectPr w:rsidR="00F20C84" w:rsidSect="00B07465">
      <w:pgSz w:w="11906" w:h="16838" w:code="9"/>
      <w:pgMar w:top="425" w:right="709" w:bottom="425" w:left="709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950"/>
    <w:rsid w:val="0001665A"/>
    <w:rsid w:val="00052595"/>
    <w:rsid w:val="000B3E0D"/>
    <w:rsid w:val="00112F70"/>
    <w:rsid w:val="0014426F"/>
    <w:rsid w:val="001544CF"/>
    <w:rsid w:val="001761B9"/>
    <w:rsid w:val="003012DD"/>
    <w:rsid w:val="00327B29"/>
    <w:rsid w:val="00346950"/>
    <w:rsid w:val="0039014C"/>
    <w:rsid w:val="004F5E05"/>
    <w:rsid w:val="0053716E"/>
    <w:rsid w:val="00537B88"/>
    <w:rsid w:val="006065D2"/>
    <w:rsid w:val="006F28FB"/>
    <w:rsid w:val="00786D1A"/>
    <w:rsid w:val="007B7581"/>
    <w:rsid w:val="00826D2F"/>
    <w:rsid w:val="0096553C"/>
    <w:rsid w:val="00AA049F"/>
    <w:rsid w:val="00AB2D74"/>
    <w:rsid w:val="00B07465"/>
    <w:rsid w:val="00B60862"/>
    <w:rsid w:val="00CC3CA3"/>
    <w:rsid w:val="00DF2C83"/>
    <w:rsid w:val="00E525BB"/>
    <w:rsid w:val="00E8289B"/>
    <w:rsid w:val="00E8542C"/>
    <w:rsid w:val="00F20C84"/>
    <w:rsid w:val="00F75538"/>
    <w:rsid w:val="00FA1D3D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4:docId w14:val="4A83E6A8"/>
  <w15:chartTrackingRefBased/>
  <w15:docId w15:val="{F199DFF0-A179-49A1-B991-3303EC56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شقایق حسین پور پناهی</cp:lastModifiedBy>
  <cp:revision>2</cp:revision>
  <cp:lastPrinted>2009-10-13T08:44:00Z</cp:lastPrinted>
  <dcterms:created xsi:type="dcterms:W3CDTF">2023-10-17T07:50:00Z</dcterms:created>
  <dcterms:modified xsi:type="dcterms:W3CDTF">2023-10-17T07:50:00Z</dcterms:modified>
</cp:coreProperties>
</file>