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57" w:rightFromText="57" w:vertAnchor="text" w:tblpXSpec="center" w:tblpY="1"/>
        <w:tblOverlap w:val="never"/>
        <w:tblW w:w="104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470"/>
      </w:tblGrid>
      <w:tr w:rsidR="003012DD" w14:paraId="6984DA7D" w14:textId="77777777" w:rsidTr="004A6DC3">
        <w:tc>
          <w:tcPr>
            <w:tcW w:w="10470" w:type="dxa"/>
            <w:shd w:val="clear" w:color="auto" w:fill="auto"/>
            <w:vAlign w:val="center"/>
          </w:tcPr>
          <w:p w14:paraId="71379CFC" w14:textId="77777777" w:rsidR="003B15EF" w:rsidRPr="004A6DC3" w:rsidRDefault="00383CB3" w:rsidP="004A6DC3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4A6DC3">
              <w:rPr>
                <w:rFonts w:cs="B Lotus" w:hint="cs"/>
                <w:sz w:val="28"/>
                <w:szCs w:val="28"/>
                <w:rtl/>
              </w:rPr>
              <w:t>امور/قسمت برق .................  در........................ماه .................سال ...................</w:t>
            </w:r>
          </w:p>
          <w:tbl>
            <w:tblPr>
              <w:bidiVisual/>
              <w:tblW w:w="1046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770"/>
              <w:gridCol w:w="2508"/>
              <w:gridCol w:w="1368"/>
              <w:gridCol w:w="1596"/>
              <w:gridCol w:w="1881"/>
              <w:gridCol w:w="2342"/>
            </w:tblGrid>
            <w:tr w:rsidR="00383CB3" w:rsidRPr="004A6DC3" w14:paraId="7BC606C3" w14:textId="77777777" w:rsidTr="004A6DC3">
              <w:tc>
                <w:tcPr>
                  <w:tcW w:w="770" w:type="dxa"/>
                  <w:shd w:val="clear" w:color="auto" w:fill="auto"/>
                  <w:vAlign w:val="center"/>
                </w:tcPr>
                <w:p w14:paraId="7D8E66C1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ردیف</w:t>
                  </w:r>
                </w:p>
              </w:tc>
              <w:tc>
                <w:tcPr>
                  <w:tcW w:w="2508" w:type="dxa"/>
                  <w:shd w:val="clear" w:color="auto" w:fill="auto"/>
                  <w:vAlign w:val="center"/>
                </w:tcPr>
                <w:p w14:paraId="5B08FA04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نوع شکایت</w:t>
                  </w:r>
                </w:p>
              </w:tc>
              <w:tc>
                <w:tcPr>
                  <w:tcW w:w="1368" w:type="dxa"/>
                  <w:shd w:val="clear" w:color="auto" w:fill="auto"/>
                  <w:vAlign w:val="center"/>
                </w:tcPr>
                <w:p w14:paraId="026C47B2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تعدادشکایت</w:t>
                  </w:r>
                </w:p>
                <w:p w14:paraId="0F071BC8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رسیده</w:t>
                  </w:r>
                </w:p>
              </w:tc>
              <w:tc>
                <w:tcPr>
                  <w:tcW w:w="1596" w:type="dxa"/>
                  <w:shd w:val="clear" w:color="auto" w:fill="auto"/>
                  <w:vAlign w:val="center"/>
                </w:tcPr>
                <w:p w14:paraId="1EC19044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متوسط مدت</w:t>
                  </w:r>
                </w:p>
                <w:p w14:paraId="02C84B90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زمان رسیدگی</w:t>
                  </w:r>
                </w:p>
              </w:tc>
              <w:tc>
                <w:tcPr>
                  <w:tcW w:w="1881" w:type="dxa"/>
                  <w:shd w:val="clear" w:color="auto" w:fill="auto"/>
                  <w:vAlign w:val="center"/>
                </w:tcPr>
                <w:p w14:paraId="59077208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واردیاناوارد</w:t>
                  </w:r>
                  <w:r w:rsidR="00FF0C63"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بودن</w:t>
                  </w:r>
                </w:p>
              </w:tc>
              <w:tc>
                <w:tcPr>
                  <w:tcW w:w="2342" w:type="dxa"/>
                  <w:shd w:val="clear" w:color="auto" w:fill="auto"/>
                  <w:vAlign w:val="center"/>
                </w:tcPr>
                <w:p w14:paraId="0DAE88E2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ملاحظات</w:t>
                  </w:r>
                </w:p>
              </w:tc>
            </w:tr>
            <w:tr w:rsidR="00383CB3" w:rsidRPr="004A6DC3" w14:paraId="49669232" w14:textId="77777777" w:rsidTr="004A6DC3">
              <w:tc>
                <w:tcPr>
                  <w:tcW w:w="770" w:type="dxa"/>
                  <w:shd w:val="clear" w:color="auto" w:fill="auto"/>
                </w:tcPr>
                <w:p w14:paraId="76FE5DAC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1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175C92FD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ضعف ولتاژنوسان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557F9EFE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1C036120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48B1BCDA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65A6C1D2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146E515E" w14:textId="77777777" w:rsidTr="004A6DC3">
              <w:tc>
                <w:tcPr>
                  <w:tcW w:w="770" w:type="dxa"/>
                  <w:shd w:val="clear" w:color="auto" w:fill="auto"/>
                </w:tcPr>
                <w:p w14:paraId="7F035A22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2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3EA5BF9D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قطعی مکرربرق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77B4CE36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6E57E833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3D73CCA9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1E7F4B09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0473FE4F" w14:textId="77777777" w:rsidTr="004A6DC3">
              <w:tc>
                <w:tcPr>
                  <w:tcW w:w="770" w:type="dxa"/>
                  <w:shd w:val="clear" w:color="auto" w:fill="auto"/>
                </w:tcPr>
                <w:p w14:paraId="6734465B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3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5B7C0EA3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روشنائی معابر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414A6D8A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5F59174E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77DFF2CF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6572E97B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6B17298A" w14:textId="77777777" w:rsidTr="004A6DC3">
              <w:tc>
                <w:tcPr>
                  <w:tcW w:w="770" w:type="dxa"/>
                  <w:shd w:val="clear" w:color="auto" w:fill="auto"/>
                </w:tcPr>
                <w:p w14:paraId="70EFE261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4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3DCCA098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جابجائی تیر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6E39BCB6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3809759F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5DF236FE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30348D22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4DF2D27C" w14:textId="77777777" w:rsidTr="004A6DC3">
              <w:tc>
                <w:tcPr>
                  <w:tcW w:w="770" w:type="dxa"/>
                  <w:shd w:val="clear" w:color="auto" w:fill="auto"/>
                </w:tcPr>
                <w:p w14:paraId="72A18B51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5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3A6A89C1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حریم خطوط برق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2433772C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656FA674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07519752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6026DCD5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6D59C060" w14:textId="77777777" w:rsidTr="004A6DC3">
              <w:tc>
                <w:tcPr>
                  <w:tcW w:w="770" w:type="dxa"/>
                  <w:shd w:val="clear" w:color="auto" w:fill="auto"/>
                </w:tcPr>
                <w:p w14:paraId="7781C998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6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491FB14C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واگذاری انشعاب برق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5FE18BCC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6ABCED1E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6CE19A32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25E56B7F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7E7C63B9" w14:textId="77777777" w:rsidTr="004A6DC3">
              <w:tc>
                <w:tcPr>
                  <w:tcW w:w="770" w:type="dxa"/>
                  <w:shd w:val="clear" w:color="auto" w:fill="auto"/>
                </w:tcPr>
                <w:p w14:paraId="27360987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7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5F185430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مسائل آئیننامه ای و</w:t>
                  </w:r>
                </w:p>
                <w:p w14:paraId="43628E9A" w14:textId="77777777" w:rsidR="00FF0C6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 xml:space="preserve">تعرفه های برق 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370589A1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6A7DBD9A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74DFAE29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44294657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2E0260CF" w14:textId="77777777" w:rsidTr="004A6DC3">
              <w:tc>
                <w:tcPr>
                  <w:tcW w:w="770" w:type="dxa"/>
                  <w:shd w:val="clear" w:color="auto" w:fill="auto"/>
                </w:tcPr>
                <w:p w14:paraId="050AB489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8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06BC96DB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بهای برق مصرفی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0BF4140C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2DB1C496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17CF7920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0D6670CF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23CE89E0" w14:textId="77777777" w:rsidTr="004A6DC3">
              <w:tc>
                <w:tcPr>
                  <w:tcW w:w="770" w:type="dxa"/>
                  <w:shd w:val="clear" w:color="auto" w:fill="auto"/>
                </w:tcPr>
                <w:p w14:paraId="2C48B41A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9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7C32072F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برخوردنامناسب مسئولین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264A89B1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14910945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1B1D57DD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4FC06AD0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  <w:tr w:rsidR="00383CB3" w:rsidRPr="004A6DC3" w14:paraId="652F5C51" w14:textId="77777777" w:rsidTr="004A6DC3">
              <w:tc>
                <w:tcPr>
                  <w:tcW w:w="770" w:type="dxa"/>
                  <w:shd w:val="clear" w:color="auto" w:fill="auto"/>
                </w:tcPr>
                <w:p w14:paraId="458C27D2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center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10</w:t>
                  </w:r>
                </w:p>
              </w:tc>
              <w:tc>
                <w:tcPr>
                  <w:tcW w:w="2508" w:type="dxa"/>
                  <w:shd w:val="clear" w:color="auto" w:fill="auto"/>
                </w:tcPr>
                <w:p w14:paraId="2CE08E23" w14:textId="77777777" w:rsidR="00383CB3" w:rsidRPr="004A6DC3" w:rsidRDefault="00FF0C6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  <w:r w:rsidRPr="004A6DC3">
                    <w:rPr>
                      <w:rFonts w:cs="B Lotus" w:hint="cs"/>
                      <w:sz w:val="28"/>
                      <w:szCs w:val="28"/>
                      <w:rtl/>
                    </w:rPr>
                    <w:t>سایرموارد</w:t>
                  </w:r>
                </w:p>
              </w:tc>
              <w:tc>
                <w:tcPr>
                  <w:tcW w:w="1368" w:type="dxa"/>
                  <w:shd w:val="clear" w:color="auto" w:fill="auto"/>
                </w:tcPr>
                <w:p w14:paraId="3DB9AF4E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596" w:type="dxa"/>
                  <w:shd w:val="clear" w:color="auto" w:fill="auto"/>
                </w:tcPr>
                <w:p w14:paraId="17870DF8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1881" w:type="dxa"/>
                  <w:shd w:val="clear" w:color="auto" w:fill="auto"/>
                </w:tcPr>
                <w:p w14:paraId="332F9346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  <w:tc>
                <w:tcPr>
                  <w:tcW w:w="2342" w:type="dxa"/>
                  <w:shd w:val="clear" w:color="auto" w:fill="auto"/>
                </w:tcPr>
                <w:p w14:paraId="4331B667" w14:textId="77777777" w:rsidR="00383CB3" w:rsidRPr="004A6DC3" w:rsidRDefault="00383CB3" w:rsidP="00246BFD">
                  <w:pPr>
                    <w:framePr w:hSpace="57" w:wrap="around" w:vAnchor="text" w:hAnchor="text" w:xAlign="center" w:y="1"/>
                    <w:suppressOverlap/>
                    <w:jc w:val="both"/>
                    <w:rPr>
                      <w:rFonts w:cs="B Lotus"/>
                      <w:sz w:val="28"/>
                      <w:szCs w:val="28"/>
                      <w:rtl/>
                    </w:rPr>
                  </w:pPr>
                </w:p>
              </w:tc>
            </w:tr>
          </w:tbl>
          <w:p w14:paraId="64F57387" w14:textId="77777777" w:rsidR="00383CB3" w:rsidRPr="004A6DC3" w:rsidRDefault="00383CB3" w:rsidP="004A6DC3">
            <w:pPr>
              <w:spacing w:before="240"/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375DF5A8" w14:textId="77777777" w:rsidR="003B15EF" w:rsidRPr="004A6DC3" w:rsidRDefault="00FF0C6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4A6DC3">
              <w:rPr>
                <w:rFonts w:cs="B Lotus" w:hint="cs"/>
                <w:sz w:val="28"/>
                <w:szCs w:val="28"/>
                <w:rtl/>
              </w:rPr>
              <w:t>تهیه کننده :                                                                        تاریخ وامضاء</w:t>
            </w:r>
          </w:p>
          <w:p w14:paraId="2AA61249" w14:textId="77777777" w:rsidR="00383CB3" w:rsidRPr="004A6DC3" w:rsidRDefault="00383CB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401855B5" w14:textId="77777777" w:rsidR="00383CB3" w:rsidRPr="004A6DC3" w:rsidRDefault="00383CB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009CDCC5" w14:textId="77777777" w:rsidR="00383CB3" w:rsidRPr="004A6DC3" w:rsidRDefault="00FF0C6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  <w:r w:rsidRPr="004A6DC3">
              <w:rPr>
                <w:rFonts w:cs="B Lotus" w:hint="cs"/>
                <w:sz w:val="28"/>
                <w:szCs w:val="28"/>
                <w:rtl/>
              </w:rPr>
              <w:t>نام ونام خانوادگی :</w:t>
            </w:r>
          </w:p>
          <w:p w14:paraId="1CCE2725" w14:textId="77777777" w:rsidR="00383CB3" w:rsidRPr="004A6DC3" w:rsidRDefault="00383CB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2BC0650D" w14:textId="77777777" w:rsidR="00383CB3" w:rsidRPr="004A6DC3" w:rsidRDefault="00383CB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0EF161F4" w14:textId="77777777" w:rsidR="00FF0C63" w:rsidRPr="004A6DC3" w:rsidRDefault="00FF0C6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5D478EA4" w14:textId="77777777" w:rsidR="00FF0C63" w:rsidRPr="004A6DC3" w:rsidRDefault="00FF0C6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1D38063B" w14:textId="77777777" w:rsidR="00FF0C63" w:rsidRPr="004A6DC3" w:rsidRDefault="00FF0C6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0953BCBC" w14:textId="77777777" w:rsidR="00383CB3" w:rsidRPr="004A6DC3" w:rsidRDefault="00383CB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6C7C2DB8" w14:textId="77777777" w:rsidR="00383CB3" w:rsidRPr="004A6DC3" w:rsidRDefault="00383CB3" w:rsidP="004A6DC3">
            <w:pPr>
              <w:ind w:left="284" w:right="284"/>
              <w:jc w:val="both"/>
              <w:rPr>
                <w:rFonts w:cs="B Lotus"/>
                <w:sz w:val="28"/>
                <w:szCs w:val="28"/>
                <w:rtl/>
              </w:rPr>
            </w:pPr>
          </w:p>
          <w:p w14:paraId="72F2D93C" w14:textId="77777777" w:rsidR="00383CB3" w:rsidRPr="004A6DC3" w:rsidRDefault="00383CB3" w:rsidP="004A6DC3">
            <w:pPr>
              <w:ind w:left="284" w:right="284"/>
              <w:jc w:val="both"/>
              <w:rPr>
                <w:rFonts w:cs="B Lotus"/>
                <w:sz w:val="28"/>
                <w:szCs w:val="28"/>
              </w:rPr>
            </w:pPr>
          </w:p>
        </w:tc>
      </w:tr>
    </w:tbl>
    <w:p w14:paraId="28BEEBD1" w14:textId="77777777" w:rsidR="00F20C84" w:rsidRDefault="00F20C84" w:rsidP="00E45134">
      <w:pPr>
        <w:bidi w:val="0"/>
        <w:ind w:left="284" w:right="284"/>
      </w:pPr>
    </w:p>
    <w:sectPr w:rsidR="00F20C84" w:rsidSect="00CA014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985" w:right="709" w:bottom="1134" w:left="709" w:header="0" w:footer="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1099E" w14:textId="77777777" w:rsidR="0001535D" w:rsidRDefault="0001535D">
      <w:r>
        <w:separator/>
      </w:r>
    </w:p>
  </w:endnote>
  <w:endnote w:type="continuationSeparator" w:id="0">
    <w:p w14:paraId="4D9912EC" w14:textId="77777777" w:rsidR="0001535D" w:rsidRDefault="000153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4081" w14:textId="77777777" w:rsidR="00FE298E" w:rsidRDefault="00FE298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05C7B" w14:textId="77777777" w:rsidR="00C63E43" w:rsidRDefault="00C63E4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DD9F6" w14:textId="77777777" w:rsidR="00FE298E" w:rsidRDefault="00FE298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6DC055" w14:textId="77777777" w:rsidR="0001535D" w:rsidRDefault="0001535D">
      <w:r>
        <w:separator/>
      </w:r>
    </w:p>
  </w:footnote>
  <w:footnote w:type="continuationSeparator" w:id="0">
    <w:p w14:paraId="746FE4D7" w14:textId="77777777" w:rsidR="0001535D" w:rsidRDefault="000153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166EC" w14:textId="77777777" w:rsidR="00FE298E" w:rsidRDefault="00FE298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57" w:rightFromText="57" w:vertAnchor="page" w:tblpXSpec="center" w:tblpY="426"/>
      <w:tblOverlap w:val="never"/>
      <w:tblW w:w="1049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565"/>
      <w:gridCol w:w="7759"/>
      <w:gridCol w:w="1166"/>
    </w:tblGrid>
    <w:tr w:rsidR="00C63E43" w14:paraId="4D4EB3C1" w14:textId="77777777" w:rsidTr="00A8102E">
      <w:trPr>
        <w:cantSplit/>
        <w:trHeight w:val="1134"/>
        <w:tblHeader/>
      </w:trPr>
      <w:tc>
        <w:tcPr>
          <w:tcW w:w="1565" w:type="dxa"/>
          <w:tcBorders>
            <w:right w:val="nil"/>
          </w:tcBorders>
          <w:shd w:val="clear" w:color="auto" w:fill="auto"/>
          <w:vAlign w:val="center"/>
        </w:tcPr>
        <w:p w14:paraId="3046223F" w14:textId="77777777" w:rsidR="00C63E43" w:rsidRDefault="00CC6677" w:rsidP="00CC6677">
          <w:pPr>
            <w:bidi w:val="0"/>
            <w:jc w:val="center"/>
          </w:pPr>
          <w:r w:rsidRPr="00CC6677">
            <w:t>F-SA-</w:t>
          </w:r>
          <w:r>
            <w:t>03</w:t>
          </w:r>
          <w:r w:rsidRPr="00CC6677">
            <w:t>-00</w:t>
          </w:r>
        </w:p>
      </w:tc>
      <w:tc>
        <w:tcPr>
          <w:tcW w:w="7759" w:type="dxa"/>
          <w:tcBorders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D9C8F73" w14:textId="77777777" w:rsidR="00C63E43" w:rsidRPr="004A6DC3" w:rsidRDefault="00C63E43" w:rsidP="004A6DC3">
          <w:pPr>
            <w:jc w:val="center"/>
            <w:rPr>
              <w:rFonts w:cs="B Lotus"/>
              <w:b/>
              <w:bCs/>
              <w:rtl/>
            </w:rPr>
          </w:pPr>
          <w:r w:rsidRPr="004A6DC3">
            <w:rPr>
              <w:rFonts w:cs="B Lotus" w:hint="cs"/>
              <w:b/>
              <w:bCs/>
              <w:rtl/>
            </w:rPr>
            <w:t xml:space="preserve">شرکت توزیع برق آذربایجان شرقی </w:t>
          </w:r>
        </w:p>
        <w:p w14:paraId="4A37E9F8" w14:textId="77777777" w:rsidR="00C63E43" w:rsidRPr="004A6DC3" w:rsidRDefault="00C63E43" w:rsidP="004A6DC3">
          <w:pPr>
            <w:jc w:val="center"/>
            <w:rPr>
              <w:rFonts w:cs="B Lotus"/>
              <w:b/>
              <w:bCs/>
              <w:rtl/>
            </w:rPr>
          </w:pPr>
          <w:r w:rsidRPr="004A6DC3">
            <w:rPr>
              <w:rFonts w:cs="B Lotus" w:hint="cs"/>
              <w:b/>
              <w:bCs/>
              <w:rtl/>
            </w:rPr>
            <w:t xml:space="preserve">فرآیند </w:t>
          </w:r>
          <w:r w:rsidR="00851FDF" w:rsidRPr="004A6DC3">
            <w:rPr>
              <w:rFonts w:cs="B Lotus" w:hint="cs"/>
              <w:b/>
              <w:bCs/>
              <w:rtl/>
            </w:rPr>
            <w:t xml:space="preserve">مدیریتی </w:t>
          </w:r>
          <w:r w:rsidR="004A6847" w:rsidRPr="004A6DC3">
            <w:rPr>
              <w:rFonts w:cs="B Lotus" w:hint="cs"/>
              <w:b/>
              <w:bCs/>
              <w:rtl/>
            </w:rPr>
            <w:t xml:space="preserve"> </w:t>
          </w:r>
          <w:r w:rsidR="00E518C5" w:rsidRPr="004A6DC3">
            <w:rPr>
              <w:rFonts w:cs="B Lotus" w:hint="cs"/>
              <w:b/>
              <w:bCs/>
              <w:rtl/>
            </w:rPr>
            <w:t xml:space="preserve"> </w:t>
          </w:r>
          <w:r w:rsidRPr="004A6DC3">
            <w:rPr>
              <w:rFonts w:cs="B Lotus" w:hint="cs"/>
              <w:b/>
              <w:bCs/>
              <w:rtl/>
            </w:rPr>
            <w:t xml:space="preserve">  </w:t>
          </w:r>
        </w:p>
        <w:p w14:paraId="5E17BBF7" w14:textId="77777777" w:rsidR="00C63E43" w:rsidRPr="004A6DC3" w:rsidRDefault="00C63E43" w:rsidP="004A6DC3">
          <w:pPr>
            <w:jc w:val="center"/>
            <w:rPr>
              <w:rFonts w:cs="B Lotus"/>
              <w:b/>
              <w:bCs/>
              <w:rtl/>
            </w:rPr>
          </w:pPr>
          <w:r w:rsidRPr="004A6DC3">
            <w:rPr>
              <w:rFonts w:cs="B Lotus" w:hint="cs"/>
              <w:b/>
              <w:bCs/>
              <w:rtl/>
            </w:rPr>
            <w:t xml:space="preserve">فرم </w:t>
          </w:r>
          <w:r w:rsidR="00851FDF" w:rsidRPr="004A6DC3">
            <w:rPr>
              <w:rFonts w:cs="B Lotus" w:hint="cs"/>
              <w:b/>
              <w:bCs/>
              <w:rtl/>
            </w:rPr>
            <w:t>آمارشکایات کتبی مشترکین واحدها</w:t>
          </w:r>
          <w:r w:rsidR="004A6847" w:rsidRPr="004A6DC3">
            <w:rPr>
              <w:rFonts w:cs="B Lotus" w:hint="cs"/>
              <w:b/>
              <w:bCs/>
              <w:rtl/>
            </w:rPr>
            <w:t xml:space="preserve"> </w:t>
          </w:r>
          <w:r w:rsidR="00E518C5" w:rsidRPr="004A6DC3">
            <w:rPr>
              <w:rFonts w:cs="B Lotus" w:hint="cs"/>
              <w:b/>
              <w:bCs/>
              <w:rtl/>
            </w:rPr>
            <w:t xml:space="preserve"> </w:t>
          </w:r>
          <w:r w:rsidRPr="004A6DC3">
            <w:rPr>
              <w:rFonts w:cs="B Lotus" w:hint="cs"/>
              <w:b/>
              <w:bCs/>
              <w:rtl/>
            </w:rPr>
            <w:t xml:space="preserve"> </w:t>
          </w:r>
        </w:p>
      </w:tc>
      <w:tc>
        <w:tcPr>
          <w:tcW w:w="1166" w:type="dxa"/>
          <w:tcBorders>
            <w:left w:val="nil"/>
          </w:tcBorders>
          <w:shd w:val="clear" w:color="auto" w:fill="auto"/>
          <w:vAlign w:val="center"/>
        </w:tcPr>
        <w:p w14:paraId="4F92C9A6" w14:textId="77777777" w:rsidR="00C63E43" w:rsidRDefault="00ED5DD3" w:rsidP="004A6DC3">
          <w:pPr>
            <w:bidi w:val="0"/>
            <w:jc w:val="center"/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7728" behindDoc="0" locked="0" layoutInCell="1" allowOverlap="0" wp14:anchorId="74B9C6FF" wp14:editId="16141EFF">
                    <wp:simplePos x="0" y="0"/>
                    <wp:positionH relativeFrom="column">
                      <wp:posOffset>85090</wp:posOffset>
                    </wp:positionH>
                    <wp:positionV relativeFrom="page">
                      <wp:posOffset>149225</wp:posOffset>
                    </wp:positionV>
                    <wp:extent cx="539750" cy="539750"/>
                    <wp:effectExtent l="0" t="0" r="3810" b="0"/>
                    <wp:wrapNone/>
                    <wp:docPr id="1" name="Rectangl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0" y="0"/>
                              <a:ext cx="539750" cy="539750"/>
                            </a:xfrm>
                            <a:prstGeom prst="rect">
                              <a:avLst/>
                            </a:prstGeom>
                            <a:blipFill dpi="0" rotWithShape="1">
                              <a:blip r:embed="rId1"/>
                              <a:srcRect/>
                              <a:stretch>
                                <a:fillRect/>
                              </a:stretch>
                            </a:blip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41BDA3BB" id="Rectangle 1" o:spid="_x0000_s1026" style="position:absolute;margin-left:6.7pt;margin-top:11.75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" o:allowoverlap="f" stroked="f">
                    <v:fill r:id="rId2" o:title="" recolor="t" rotate="t" type="frame"/>
                    <o:lock v:ext="edit" aspectratio="t"/>
                    <w10:wrap anchory="page"/>
                  </v:rect>
                </w:pict>
              </mc:Fallback>
            </mc:AlternateContent>
          </w:r>
        </w:p>
      </w:tc>
    </w:tr>
  </w:tbl>
  <w:p w14:paraId="5F52D3C5" w14:textId="77777777" w:rsidR="00E45134" w:rsidRDefault="00E45134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959DE" w14:textId="77777777" w:rsidR="00FE298E" w:rsidRDefault="00FE298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C85570"/>
    <w:multiLevelType w:val="hybridMultilevel"/>
    <w:tmpl w:val="AADAF470"/>
    <w:lvl w:ilvl="0" w:tplc="2578E2CE"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B Lotu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 w16cid:durableId="1952394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drawingGridVerticalSpacing w:val="57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DF"/>
    <w:rsid w:val="0001535D"/>
    <w:rsid w:val="00041B0B"/>
    <w:rsid w:val="000B3E0D"/>
    <w:rsid w:val="000C0669"/>
    <w:rsid w:val="000D17D7"/>
    <w:rsid w:val="00112F70"/>
    <w:rsid w:val="001B1C55"/>
    <w:rsid w:val="00246BFD"/>
    <w:rsid w:val="00294814"/>
    <w:rsid w:val="002A4850"/>
    <w:rsid w:val="0030118F"/>
    <w:rsid w:val="003012DD"/>
    <w:rsid w:val="00322345"/>
    <w:rsid w:val="00327B29"/>
    <w:rsid w:val="00346950"/>
    <w:rsid w:val="00383CB3"/>
    <w:rsid w:val="0039014C"/>
    <w:rsid w:val="003B15EF"/>
    <w:rsid w:val="003B696F"/>
    <w:rsid w:val="004A6847"/>
    <w:rsid w:val="004A6DC3"/>
    <w:rsid w:val="0053716E"/>
    <w:rsid w:val="005521EC"/>
    <w:rsid w:val="006065D2"/>
    <w:rsid w:val="006A46B7"/>
    <w:rsid w:val="00786D1A"/>
    <w:rsid w:val="007B7581"/>
    <w:rsid w:val="00826D2F"/>
    <w:rsid w:val="00851FDF"/>
    <w:rsid w:val="008528C0"/>
    <w:rsid w:val="00873C58"/>
    <w:rsid w:val="00A537AD"/>
    <w:rsid w:val="00A629E3"/>
    <w:rsid w:val="00A8102E"/>
    <w:rsid w:val="00AA049F"/>
    <w:rsid w:val="00AD2F8D"/>
    <w:rsid w:val="00AF7761"/>
    <w:rsid w:val="00B07465"/>
    <w:rsid w:val="00BF405C"/>
    <w:rsid w:val="00C1088C"/>
    <w:rsid w:val="00C340A2"/>
    <w:rsid w:val="00C63E43"/>
    <w:rsid w:val="00CA0142"/>
    <w:rsid w:val="00CC3CA3"/>
    <w:rsid w:val="00CC495C"/>
    <w:rsid w:val="00CC6677"/>
    <w:rsid w:val="00CD6D62"/>
    <w:rsid w:val="00D47642"/>
    <w:rsid w:val="00DD1646"/>
    <w:rsid w:val="00E45134"/>
    <w:rsid w:val="00E518C5"/>
    <w:rsid w:val="00E525BB"/>
    <w:rsid w:val="00E71FB4"/>
    <w:rsid w:val="00E8289B"/>
    <w:rsid w:val="00ED5DD3"/>
    <w:rsid w:val="00EE2539"/>
    <w:rsid w:val="00EF782A"/>
    <w:rsid w:val="00F20C84"/>
    <w:rsid w:val="00F75538"/>
    <w:rsid w:val="00FE298E"/>
    <w:rsid w:val="00FE3530"/>
    <w:rsid w:val="00FE7A9E"/>
    <w:rsid w:val="00FF0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/"/>
  <w:listSeparator w:val="؛"/>
  <w14:docId w14:val="20CFD115"/>
  <w15:chartTrackingRefBased/>
  <w15:docId w15:val="{4F9FFC99-79CB-466B-8620-4ED0507E1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bidi/>
    </w:pPr>
    <w:rPr>
      <w:sz w:val="24"/>
      <w:szCs w:val="24"/>
      <w:lang w:bidi="fa-I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828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2A485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2A4850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E:\Quality%20Management\templates\Form%201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 1.dot</Template>
  <TotalTime>1</TotalTime>
  <Pages>1</Pages>
  <Words>82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شرکت توزیع برق آذربایجان شرقی </vt:lpstr>
    </vt:vector>
  </TitlesOfParts>
  <Company>EAZEPDICO</Company>
  <LinksUpToDate>false</LinksUpToDate>
  <CharactersWithSpaces>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شرکت توزیع برق آذربایجان شرقی</dc:title>
  <dc:subject/>
  <dc:creator>Layehi</dc:creator>
  <cp:keywords/>
  <dc:description/>
  <cp:lastModifiedBy>محمدرضا غریبی دولت آباد</cp:lastModifiedBy>
  <cp:revision>2</cp:revision>
  <cp:lastPrinted>2009-07-14T07:09:00Z</cp:lastPrinted>
  <dcterms:created xsi:type="dcterms:W3CDTF">2023-09-25T09:53:00Z</dcterms:created>
  <dcterms:modified xsi:type="dcterms:W3CDTF">2023-09-25T09:53:00Z</dcterms:modified>
</cp:coreProperties>
</file>