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8B75F" w14:textId="6544F7AA" w:rsidR="00F0664A" w:rsidRPr="00562628" w:rsidRDefault="00F0666D" w:rsidP="008B54FE">
      <w:pPr>
        <w:rPr>
          <w:rtl/>
        </w:rPr>
      </w:pPr>
      <w:r w:rsidRPr="00562628">
        <w:rPr>
          <w:noProof/>
        </w:rPr>
        <w:drawing>
          <wp:inline distT="0" distB="0" distL="0" distR="0" wp14:anchorId="6A4F837D" wp14:editId="5D3C16D6">
            <wp:extent cx="6648450" cy="781050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78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664A" w:rsidRPr="00562628" w:rsidSect="00CA01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DA757" w14:textId="77777777" w:rsidR="000531AF" w:rsidRDefault="000531AF">
      <w:r>
        <w:separator/>
      </w:r>
    </w:p>
  </w:endnote>
  <w:endnote w:type="continuationSeparator" w:id="0">
    <w:p w14:paraId="27CAE2C3" w14:textId="77777777" w:rsidR="000531AF" w:rsidRDefault="00053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9F82E" w14:textId="77777777" w:rsidR="00562628" w:rsidRDefault="005626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C587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0A27C" w14:textId="77777777" w:rsidR="00562628" w:rsidRDefault="005626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3FA3F" w14:textId="77777777" w:rsidR="000531AF" w:rsidRDefault="000531AF">
      <w:r>
        <w:separator/>
      </w:r>
    </w:p>
  </w:footnote>
  <w:footnote w:type="continuationSeparator" w:id="0">
    <w:p w14:paraId="0DA21423" w14:textId="77777777" w:rsidR="000531AF" w:rsidRDefault="00053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949F3" w14:textId="77777777" w:rsidR="00562628" w:rsidRDefault="005626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5"/>
      <w:gridCol w:w="7759"/>
      <w:gridCol w:w="1166"/>
    </w:tblGrid>
    <w:tr w:rsidR="00C63E43" w14:paraId="33D230D6" w14:textId="77777777" w:rsidTr="00EC0737">
      <w:trPr>
        <w:cantSplit/>
        <w:trHeight w:val="1134"/>
        <w:tblHeader/>
      </w:trPr>
      <w:tc>
        <w:tcPr>
          <w:tcW w:w="1565" w:type="dxa"/>
          <w:tcBorders>
            <w:right w:val="nil"/>
          </w:tcBorders>
          <w:shd w:val="clear" w:color="auto" w:fill="auto"/>
          <w:vAlign w:val="center"/>
        </w:tcPr>
        <w:p w14:paraId="52D18C76" w14:textId="11564C5A" w:rsidR="00C63E43" w:rsidRDefault="00D65EA4" w:rsidP="00484F02">
          <w:pPr>
            <w:bidi w:val="0"/>
            <w:jc w:val="center"/>
          </w:pPr>
          <w:r w:rsidRPr="00D65EA4">
            <w:t>F-SA-</w:t>
          </w:r>
          <w:r>
            <w:t>09</w:t>
          </w:r>
          <w:r w:rsidRPr="00D65EA4">
            <w:t>-00</w:t>
          </w:r>
          <w:r w:rsidR="00F0666D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0" wp14:anchorId="45220AA0" wp14:editId="45F2DEB3">
                    <wp:simplePos x="0" y="0"/>
                    <wp:positionH relativeFrom="column">
                      <wp:posOffset>6005830</wp:posOffset>
                    </wp:positionH>
                    <wp:positionV relativeFrom="page">
                      <wp:posOffset>427990</wp:posOffset>
                    </wp:positionV>
                    <wp:extent cx="539750" cy="539750"/>
                    <wp:effectExtent l="0" t="0" r="0" b="381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DD156FA" id="Rectangle 1" o:spid="_x0000_s1026" style="position:absolute;margin-left:472.9pt;margin-top:33.7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" o:allowincell="f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  <w:tc>
        <w:tcPr>
          <w:tcW w:w="77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C0664C8" w14:textId="77777777" w:rsidR="00C63E43" w:rsidRPr="00484F02" w:rsidRDefault="00C63E43" w:rsidP="00484F02">
          <w:pPr>
            <w:jc w:val="center"/>
            <w:rPr>
              <w:rFonts w:cs="B Lotus"/>
              <w:b/>
              <w:bCs/>
              <w:rtl/>
            </w:rPr>
          </w:pPr>
          <w:r w:rsidRPr="00484F02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2C55254C" w14:textId="77777777" w:rsidR="00C63E43" w:rsidRPr="00484F02" w:rsidRDefault="00C63E43" w:rsidP="00484F02">
          <w:pPr>
            <w:jc w:val="center"/>
            <w:rPr>
              <w:rFonts w:cs="B Lotus"/>
              <w:b/>
              <w:bCs/>
              <w:rtl/>
            </w:rPr>
          </w:pPr>
          <w:r w:rsidRPr="00484F02">
            <w:rPr>
              <w:rFonts w:cs="B Lotus" w:hint="cs"/>
              <w:b/>
              <w:bCs/>
              <w:rtl/>
            </w:rPr>
            <w:t xml:space="preserve">فرآیند </w:t>
          </w:r>
          <w:r w:rsidR="00562628" w:rsidRPr="00484F02">
            <w:rPr>
              <w:rFonts w:cs="B Lotus" w:hint="cs"/>
              <w:b/>
              <w:bCs/>
              <w:rtl/>
            </w:rPr>
            <w:t xml:space="preserve">خدمات مشتركين </w:t>
          </w:r>
          <w:r w:rsidR="00657113" w:rsidRPr="00484F02">
            <w:rPr>
              <w:rFonts w:cs="B Lotus" w:hint="cs"/>
              <w:b/>
              <w:bCs/>
              <w:rtl/>
            </w:rPr>
            <w:t xml:space="preserve"> </w:t>
          </w:r>
          <w:r w:rsidR="004A6847" w:rsidRPr="00484F02">
            <w:rPr>
              <w:rFonts w:cs="B Lotus" w:hint="cs"/>
              <w:b/>
              <w:bCs/>
              <w:rtl/>
            </w:rPr>
            <w:t xml:space="preserve"> </w:t>
          </w:r>
          <w:r w:rsidR="00E518C5" w:rsidRPr="00484F02">
            <w:rPr>
              <w:rFonts w:cs="B Lotus" w:hint="cs"/>
              <w:b/>
              <w:bCs/>
              <w:rtl/>
            </w:rPr>
            <w:t xml:space="preserve"> </w:t>
          </w:r>
          <w:r w:rsidRPr="00484F02">
            <w:rPr>
              <w:rFonts w:cs="B Lotus" w:hint="cs"/>
              <w:b/>
              <w:bCs/>
              <w:rtl/>
            </w:rPr>
            <w:t xml:space="preserve">  </w:t>
          </w:r>
        </w:p>
        <w:p w14:paraId="5984A9E0" w14:textId="77777777" w:rsidR="00C63E43" w:rsidRPr="00484F02" w:rsidRDefault="00C63E43" w:rsidP="00484F02">
          <w:pPr>
            <w:jc w:val="center"/>
            <w:rPr>
              <w:rFonts w:cs="B Lotus"/>
              <w:b/>
              <w:bCs/>
              <w:rtl/>
            </w:rPr>
          </w:pPr>
          <w:r w:rsidRPr="00484F02">
            <w:rPr>
              <w:rFonts w:cs="B Lotus" w:hint="cs"/>
              <w:b/>
              <w:bCs/>
              <w:rtl/>
            </w:rPr>
            <w:t xml:space="preserve">فرم </w:t>
          </w:r>
          <w:r w:rsidR="00562628" w:rsidRPr="00484F02">
            <w:rPr>
              <w:rFonts w:cs="B Lotus" w:hint="cs"/>
              <w:b/>
              <w:bCs/>
              <w:rtl/>
            </w:rPr>
            <w:t xml:space="preserve">بازديدوآزمايش انشعاب لوازم اندازه گيري مشتركين </w:t>
          </w:r>
          <w:r w:rsidR="00F0664A" w:rsidRPr="00484F02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5175EB56" w14:textId="77777777" w:rsidR="00C63E43" w:rsidRDefault="00C63E43" w:rsidP="00484F02">
          <w:pPr>
            <w:bidi w:val="0"/>
            <w:jc w:val="center"/>
          </w:pPr>
        </w:p>
      </w:tc>
    </w:tr>
  </w:tbl>
  <w:p w14:paraId="21A85F7B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D11D5" w14:textId="77777777" w:rsidR="00562628" w:rsidRDefault="005626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732E065F"/>
    <w:multiLevelType w:val="hybridMultilevel"/>
    <w:tmpl w:val="672EDB50"/>
    <w:lvl w:ilvl="0" w:tplc="8D0A3854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625574940">
    <w:abstractNumId w:val="0"/>
  </w:num>
  <w:num w:numId="2" w16cid:durableId="986396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113"/>
    <w:rsid w:val="0001256E"/>
    <w:rsid w:val="00040611"/>
    <w:rsid w:val="00041B0B"/>
    <w:rsid w:val="000531AF"/>
    <w:rsid w:val="000742B4"/>
    <w:rsid w:val="000B3E0D"/>
    <w:rsid w:val="000D17D7"/>
    <w:rsid w:val="00112F70"/>
    <w:rsid w:val="00183F51"/>
    <w:rsid w:val="001B1C55"/>
    <w:rsid w:val="001C2E25"/>
    <w:rsid w:val="00274483"/>
    <w:rsid w:val="002746C5"/>
    <w:rsid w:val="00294814"/>
    <w:rsid w:val="002A4850"/>
    <w:rsid w:val="002A4B8C"/>
    <w:rsid w:val="002B3392"/>
    <w:rsid w:val="003012DD"/>
    <w:rsid w:val="00322345"/>
    <w:rsid w:val="00327B29"/>
    <w:rsid w:val="00334820"/>
    <w:rsid w:val="00346950"/>
    <w:rsid w:val="0039014C"/>
    <w:rsid w:val="003B15EF"/>
    <w:rsid w:val="003C28AE"/>
    <w:rsid w:val="003C2CD6"/>
    <w:rsid w:val="004364FE"/>
    <w:rsid w:val="00484F02"/>
    <w:rsid w:val="004A6847"/>
    <w:rsid w:val="004C3A46"/>
    <w:rsid w:val="00504627"/>
    <w:rsid w:val="0053716E"/>
    <w:rsid w:val="00562628"/>
    <w:rsid w:val="00566743"/>
    <w:rsid w:val="005D498B"/>
    <w:rsid w:val="005F7336"/>
    <w:rsid w:val="006065D2"/>
    <w:rsid w:val="00612A7A"/>
    <w:rsid w:val="006232DC"/>
    <w:rsid w:val="00634B48"/>
    <w:rsid w:val="00637956"/>
    <w:rsid w:val="00657113"/>
    <w:rsid w:val="00680B3D"/>
    <w:rsid w:val="00682469"/>
    <w:rsid w:val="006A46B7"/>
    <w:rsid w:val="00772842"/>
    <w:rsid w:val="007733A5"/>
    <w:rsid w:val="00786D1A"/>
    <w:rsid w:val="007A2EB0"/>
    <w:rsid w:val="007B7581"/>
    <w:rsid w:val="007F5022"/>
    <w:rsid w:val="008069B1"/>
    <w:rsid w:val="00812F6D"/>
    <w:rsid w:val="00826D2F"/>
    <w:rsid w:val="00835075"/>
    <w:rsid w:val="008528C0"/>
    <w:rsid w:val="00872936"/>
    <w:rsid w:val="00873C58"/>
    <w:rsid w:val="008B54FE"/>
    <w:rsid w:val="008B6433"/>
    <w:rsid w:val="008B655C"/>
    <w:rsid w:val="008E0658"/>
    <w:rsid w:val="0092653E"/>
    <w:rsid w:val="00952CD2"/>
    <w:rsid w:val="00A06757"/>
    <w:rsid w:val="00A15A7F"/>
    <w:rsid w:val="00A17A23"/>
    <w:rsid w:val="00A629E3"/>
    <w:rsid w:val="00AA049F"/>
    <w:rsid w:val="00AB5513"/>
    <w:rsid w:val="00AD2F8D"/>
    <w:rsid w:val="00AF3B86"/>
    <w:rsid w:val="00AF7761"/>
    <w:rsid w:val="00B07465"/>
    <w:rsid w:val="00BE05E6"/>
    <w:rsid w:val="00C1088C"/>
    <w:rsid w:val="00C25052"/>
    <w:rsid w:val="00C63E43"/>
    <w:rsid w:val="00CA0142"/>
    <w:rsid w:val="00CA6759"/>
    <w:rsid w:val="00CC3CA3"/>
    <w:rsid w:val="00CC495C"/>
    <w:rsid w:val="00CD6D62"/>
    <w:rsid w:val="00D14D24"/>
    <w:rsid w:val="00D65EA4"/>
    <w:rsid w:val="00DD1646"/>
    <w:rsid w:val="00DE012E"/>
    <w:rsid w:val="00E3216C"/>
    <w:rsid w:val="00E45134"/>
    <w:rsid w:val="00E518C5"/>
    <w:rsid w:val="00E525BB"/>
    <w:rsid w:val="00E71FB4"/>
    <w:rsid w:val="00E8289B"/>
    <w:rsid w:val="00EA62FE"/>
    <w:rsid w:val="00EC0737"/>
    <w:rsid w:val="00ED3821"/>
    <w:rsid w:val="00EF33E0"/>
    <w:rsid w:val="00EF782A"/>
    <w:rsid w:val="00F0664A"/>
    <w:rsid w:val="00F0666D"/>
    <w:rsid w:val="00F07299"/>
    <w:rsid w:val="00F20C84"/>
    <w:rsid w:val="00F26FEF"/>
    <w:rsid w:val="00F35E70"/>
    <w:rsid w:val="00F75538"/>
    <w:rsid w:val="00F92F6C"/>
    <w:rsid w:val="00FB3D67"/>
    <w:rsid w:val="00FC1E9C"/>
    <w:rsid w:val="00FE3530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4BBBB087"/>
  <w15:chartTrackingRefBased/>
  <w15:docId w15:val="{77A242A9-47DC-4302-81C5-DD21747E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0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2005-09-08T10:00:00Z</cp:lastPrinted>
  <dcterms:created xsi:type="dcterms:W3CDTF">2023-09-25T09:56:00Z</dcterms:created>
  <dcterms:modified xsi:type="dcterms:W3CDTF">2023-09-25T09:56:00Z</dcterms:modified>
</cp:coreProperties>
</file>