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page" w:tblpXSpec="center" w:tblpY="426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65"/>
        <w:gridCol w:w="7759"/>
        <w:gridCol w:w="1166"/>
      </w:tblGrid>
      <w:tr w:rsidR="00E8289B" w14:paraId="70A65333" w14:textId="77777777" w:rsidTr="003D7456">
        <w:trPr>
          <w:cantSplit/>
          <w:trHeight w:val="1134"/>
        </w:trPr>
        <w:tc>
          <w:tcPr>
            <w:tcW w:w="1565" w:type="dxa"/>
            <w:tcBorders>
              <w:right w:val="nil"/>
            </w:tcBorders>
            <w:shd w:val="clear" w:color="auto" w:fill="auto"/>
            <w:vAlign w:val="center"/>
          </w:tcPr>
          <w:p w14:paraId="2A014A99" w14:textId="77777777" w:rsidR="00E8289B" w:rsidRDefault="00425561" w:rsidP="00425561">
            <w:pPr>
              <w:bidi w:val="0"/>
              <w:jc w:val="center"/>
            </w:pPr>
            <w:r w:rsidRPr="00425561">
              <w:t>F-SA-</w:t>
            </w:r>
            <w:r>
              <w:t>10</w:t>
            </w:r>
            <w:r w:rsidRPr="00425561">
              <w:t>-00</w:t>
            </w:r>
          </w:p>
        </w:tc>
        <w:tc>
          <w:tcPr>
            <w:tcW w:w="7759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E978935" w14:textId="77777777" w:rsidR="00E8289B" w:rsidRPr="00425561" w:rsidRDefault="0039014C" w:rsidP="00425561">
            <w:pPr>
              <w:jc w:val="center"/>
              <w:rPr>
                <w:rFonts w:cs="B Lotus"/>
                <w:b/>
                <w:bCs/>
                <w:rtl/>
              </w:rPr>
            </w:pPr>
            <w:r w:rsidRPr="00425561">
              <w:rPr>
                <w:rFonts w:cs="B Lotus" w:hint="cs"/>
                <w:b/>
                <w:bCs/>
                <w:rtl/>
              </w:rPr>
              <w:t xml:space="preserve">شرکت توزیع برق آذربایجان شرقی </w:t>
            </w:r>
          </w:p>
          <w:p w14:paraId="66775D84" w14:textId="77777777" w:rsidR="0039014C" w:rsidRPr="00425561" w:rsidRDefault="0039014C" w:rsidP="00425561">
            <w:pPr>
              <w:jc w:val="center"/>
              <w:rPr>
                <w:rFonts w:cs="B Lotus"/>
                <w:b/>
                <w:bCs/>
                <w:rtl/>
              </w:rPr>
            </w:pPr>
            <w:r w:rsidRPr="00425561">
              <w:rPr>
                <w:rFonts w:cs="B Lotus" w:hint="cs"/>
                <w:b/>
                <w:bCs/>
                <w:rtl/>
              </w:rPr>
              <w:t>فرآیند</w:t>
            </w:r>
            <w:r w:rsidR="00786D1A" w:rsidRPr="00425561">
              <w:rPr>
                <w:rFonts w:cs="B Lotus" w:hint="cs"/>
                <w:b/>
                <w:bCs/>
                <w:rtl/>
              </w:rPr>
              <w:t xml:space="preserve"> </w:t>
            </w:r>
            <w:r w:rsidR="008631D5" w:rsidRPr="00425561">
              <w:rPr>
                <w:rFonts w:cs="B Lotus" w:hint="cs"/>
                <w:b/>
                <w:bCs/>
                <w:rtl/>
              </w:rPr>
              <w:t xml:space="preserve">خدمات مشترکین </w:t>
            </w:r>
            <w:r w:rsidR="0053716E" w:rsidRPr="00425561">
              <w:rPr>
                <w:rFonts w:cs="B Lotus" w:hint="cs"/>
                <w:b/>
                <w:bCs/>
                <w:rtl/>
              </w:rPr>
              <w:t xml:space="preserve"> </w:t>
            </w:r>
            <w:r w:rsidRPr="00425561">
              <w:rPr>
                <w:rFonts w:cs="B Lotus" w:hint="cs"/>
                <w:b/>
                <w:bCs/>
                <w:rtl/>
              </w:rPr>
              <w:t xml:space="preserve"> </w:t>
            </w:r>
          </w:p>
          <w:p w14:paraId="0C4B71B0" w14:textId="77777777" w:rsidR="0039014C" w:rsidRPr="00425561" w:rsidRDefault="0053716E" w:rsidP="00425561">
            <w:pPr>
              <w:jc w:val="center"/>
              <w:rPr>
                <w:rFonts w:cs="B Lotus"/>
                <w:b/>
                <w:bCs/>
                <w:rtl/>
              </w:rPr>
            </w:pPr>
            <w:r w:rsidRPr="00425561">
              <w:rPr>
                <w:rFonts w:cs="B Lotus" w:hint="cs"/>
                <w:b/>
                <w:bCs/>
                <w:rtl/>
              </w:rPr>
              <w:t xml:space="preserve">فرم </w:t>
            </w:r>
            <w:r w:rsidR="008631D5" w:rsidRPr="00425561">
              <w:rPr>
                <w:rFonts w:cs="B Lotus" w:hint="cs"/>
                <w:b/>
                <w:bCs/>
                <w:rtl/>
              </w:rPr>
              <w:t>تقاضای انشعاب برق 50 *3آمپروبه بالا</w:t>
            </w:r>
          </w:p>
        </w:tc>
        <w:tc>
          <w:tcPr>
            <w:tcW w:w="1166" w:type="dxa"/>
            <w:tcBorders>
              <w:left w:val="nil"/>
            </w:tcBorders>
            <w:shd w:val="clear" w:color="auto" w:fill="auto"/>
            <w:vAlign w:val="center"/>
          </w:tcPr>
          <w:p w14:paraId="45553385" w14:textId="59C9EEFC" w:rsidR="00E8289B" w:rsidRDefault="00BA2E02" w:rsidP="00425561">
            <w:pPr>
              <w:bidi w:val="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0" wp14:anchorId="2C6CB218" wp14:editId="361EE1D1">
                      <wp:simplePos x="0" y="0"/>
                      <wp:positionH relativeFrom="column">
                        <wp:posOffset>103505</wp:posOffset>
                      </wp:positionH>
                      <wp:positionV relativeFrom="page">
                        <wp:posOffset>138430</wp:posOffset>
                      </wp:positionV>
                      <wp:extent cx="539750" cy="539750"/>
                      <wp:effectExtent l="0" t="0" r="4445" b="0"/>
                      <wp:wrapNone/>
                      <wp:docPr id="3" name="Rectangl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4"/>
                                <a:srcRect/>
                                <a:stretch>
                                  <a:fillRect/>
                                </a:stretch>
                              </a:blip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ECE83E" id="Rectangle 3" o:spid="_x0000_s1026" style="position:absolute;margin-left:8.15pt;margin-top:10.9pt;width:42.5pt;height:42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" o:allowoverlap="f" stroked="f">
                      <v:fill r:id="rId5" o:title="" recolor="t" rotate="t" type="frame"/>
                      <o:lock v:ext="edit" aspectratio="t"/>
                      <w10:wrap anchory="page"/>
                    </v:rect>
                  </w:pict>
                </mc:Fallback>
              </mc:AlternateContent>
            </w:r>
          </w:p>
        </w:tc>
      </w:tr>
    </w:tbl>
    <w:p w14:paraId="37D2BC38" w14:textId="77777777" w:rsidR="00425561" w:rsidRPr="00425561" w:rsidRDefault="00425561" w:rsidP="00425561">
      <w:pPr>
        <w:rPr>
          <w:vanish/>
        </w:rPr>
      </w:pPr>
    </w:p>
    <w:p w14:paraId="2A8B9161" w14:textId="77777777" w:rsidR="00425561" w:rsidRPr="00425561" w:rsidRDefault="00425561" w:rsidP="00425561">
      <w:pPr>
        <w:rPr>
          <w:vanish/>
        </w:rPr>
      </w:pPr>
    </w:p>
    <w:tbl>
      <w:tblPr>
        <w:tblpPr w:leftFromText="57" w:rightFromText="57" w:vertAnchor="page" w:tblpXSpec="center" w:tblpY="1844"/>
        <w:tblOverlap w:val="never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90"/>
      </w:tblGrid>
      <w:tr w:rsidR="003012DD" w14:paraId="55073A11" w14:textId="77777777" w:rsidTr="00425561">
        <w:trPr>
          <w:cantSplit/>
          <w:trHeight w:hRule="exact" w:val="13892"/>
        </w:trPr>
        <w:tc>
          <w:tcPr>
            <w:tcW w:w="10704" w:type="dxa"/>
            <w:shd w:val="clear" w:color="auto" w:fill="auto"/>
          </w:tcPr>
          <w:p w14:paraId="4754F255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 xml:space="preserve">نام متقاضی :                                                                      نام پدر:                                               </w:t>
            </w:r>
          </w:p>
          <w:p w14:paraId="20E17448" w14:textId="77777777" w:rsidR="003012DD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 xml:space="preserve"> شماره شناسنامة یاشمارة ثبت شرکت :                                        صادره از:</w:t>
            </w:r>
          </w:p>
          <w:p w14:paraId="0436B9FD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نام نماینده :                                    شمارة شناسنامه :                            محل صدور:</w:t>
            </w:r>
          </w:p>
          <w:p w14:paraId="4289CB7E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شماره وتاریخ وکالت نامه یامعرفی نامه :</w:t>
            </w:r>
            <w:r w:rsidR="003539A6" w:rsidRPr="00425561">
              <w:rPr>
                <w:rFonts w:cs="B Lotus"/>
                <w:sz w:val="28"/>
                <w:szCs w:val="28"/>
              </w:rPr>
              <w:t xml:space="preserve">           </w:t>
            </w:r>
          </w:p>
          <w:p w14:paraId="3B507D89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نشانی محل موردتقاضا:</w:t>
            </w:r>
          </w:p>
          <w:p w14:paraId="19ECC5AA" w14:textId="3234633E" w:rsidR="008631D5" w:rsidRPr="00425561" w:rsidRDefault="00BA2E02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noProof/>
                <w:sz w:val="28"/>
                <w:szCs w:val="28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0F91750" wp14:editId="397E028B">
                      <wp:simplePos x="0" y="0"/>
                      <wp:positionH relativeFrom="column">
                        <wp:posOffset>467995</wp:posOffset>
                      </wp:positionH>
                      <wp:positionV relativeFrom="paragraph">
                        <wp:posOffset>1108710</wp:posOffset>
                      </wp:positionV>
                      <wp:extent cx="189865" cy="144780"/>
                      <wp:effectExtent l="10795" t="13335" r="8890" b="13335"/>
                      <wp:wrapNone/>
                      <wp:docPr id="2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3318E0" id="Rectangle 14" o:spid="_x0000_s1026" style="position:absolute;margin-left:36.85pt;margin-top:87.3pt;width:14.95pt;height:11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"/>
                  </w:pict>
                </mc:Fallback>
              </mc:AlternateContent>
            </w:r>
            <w:r w:rsidRPr="00425561">
              <w:rPr>
                <w:rFonts w:cs="B Lotus" w:hint="cs"/>
                <w:noProof/>
                <w:sz w:val="28"/>
                <w:szCs w:val="28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F0034AC" wp14:editId="114F0CAA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1072515</wp:posOffset>
                      </wp:positionV>
                      <wp:extent cx="189865" cy="144780"/>
                      <wp:effectExtent l="5080" t="5715" r="5080" b="11430"/>
                      <wp:wrapNone/>
                      <wp:docPr id="1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9865" cy="1447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D6B365" id="Rectangle 13" o:spid="_x0000_s1026" style="position:absolute;margin-left:159.4pt;margin-top:84.45pt;width:14.95pt;height:11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"/>
                  </w:pict>
                </mc:Fallback>
              </mc:AlternateContent>
            </w:r>
            <w:r w:rsidR="008631D5" w:rsidRPr="00425561">
              <w:rPr>
                <w:rFonts w:cs="B Lotus" w:hint="cs"/>
                <w:sz w:val="28"/>
                <w:szCs w:val="28"/>
                <w:rtl/>
              </w:rPr>
              <w:t xml:space="preserve">موضوع تقاضا:                                                    برق جدیددائم        </w:t>
            </w:r>
            <w:r w:rsidR="00BB16CB" w:rsidRPr="00425561">
              <w:rPr>
                <w:rFonts w:cs="B Lotus"/>
                <w:sz w:val="28"/>
                <w:szCs w:val="28"/>
              </w:rPr>
              <w:t xml:space="preserve"> </w:t>
            </w:r>
            <w:r w:rsidR="00134424" w:rsidRPr="00425561">
              <w:rPr>
                <w:rFonts w:cs="B Lotus" w:hint="cs"/>
                <w:sz w:val="28"/>
                <w:szCs w:val="28"/>
                <w:rtl/>
              </w:rPr>
              <w:t xml:space="preserve"> </w:t>
            </w:r>
            <w:r w:rsidR="001F7F52" w:rsidRPr="00425561">
              <w:rPr>
                <w:rFonts w:cs="B Lotus"/>
                <w:sz w:val="28"/>
                <w:szCs w:val="28"/>
              </w:rPr>
              <w:t xml:space="preserve">   </w:t>
            </w:r>
            <w:r w:rsidR="00BB16CB" w:rsidRPr="00425561">
              <w:rPr>
                <w:rFonts w:cs="B Lotus"/>
                <w:sz w:val="28"/>
                <w:szCs w:val="28"/>
              </w:rPr>
              <w:t xml:space="preserve">  </w:t>
            </w:r>
            <w:r w:rsidR="00BB16CB" w:rsidRPr="00425561">
              <w:rPr>
                <w:rFonts w:cs="B Lotus" w:hint="cs"/>
                <w:sz w:val="28"/>
                <w:szCs w:val="28"/>
                <w:rtl/>
              </w:rPr>
              <w:t xml:space="preserve">برق </w:t>
            </w:r>
            <w:r w:rsidR="008631D5" w:rsidRPr="00425561">
              <w:rPr>
                <w:rFonts w:cs="B Lotus" w:hint="cs"/>
                <w:sz w:val="28"/>
                <w:szCs w:val="28"/>
                <w:rtl/>
              </w:rPr>
              <w:t>جدیدآزاد</w:t>
            </w:r>
            <w:r w:rsidR="00BB16CB" w:rsidRPr="00425561">
              <w:rPr>
                <w:rFonts w:cs="B Lotus"/>
                <w:sz w:val="28"/>
                <w:szCs w:val="28"/>
              </w:rPr>
              <w:t xml:space="preserve"> </w:t>
            </w:r>
            <w:r w:rsidR="003539A6" w:rsidRPr="00425561">
              <w:rPr>
                <w:rFonts w:cs="B Lotus" w:hint="cs"/>
                <w:sz w:val="28"/>
                <w:szCs w:val="28"/>
                <w:rtl/>
              </w:rPr>
              <w:t xml:space="preserve">         </w:t>
            </w:r>
          </w:p>
          <w:p w14:paraId="2B67DCE1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تعدادوقدرت انشعاب / انشعابات موردتقاضا وموردمصرف آنها:</w:t>
            </w:r>
          </w:p>
          <w:p w14:paraId="4A918093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 xml:space="preserve">نشانی مکاتباتی :                                                 کدپستی : </w:t>
            </w:r>
          </w:p>
          <w:p w14:paraId="4AFE6344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شماره تلفن :                                                     شمارة فاکس :</w:t>
            </w:r>
          </w:p>
          <w:p w14:paraId="1C32F5B5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p w14:paraId="6A08D799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>ضمنا" با اطلاع کامل تعهدمی نمایم کلیة مقررات مربوط رامراعات وحریم وتأسیسات برق رارعایت نمایم . درصورت تخلف ، شرکت مجازخواهدبود، طبق مقررات اقدام نماید.</w:t>
            </w:r>
          </w:p>
          <w:p w14:paraId="70440748" w14:textId="77777777" w:rsidR="00CD6DFD" w:rsidRPr="00425561" w:rsidRDefault="00CD6DFD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p w14:paraId="7CD85B46" w14:textId="77777777" w:rsidR="00CD6DFD" w:rsidRPr="00425561" w:rsidRDefault="00CD6DFD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p w14:paraId="13329208" w14:textId="77777777" w:rsidR="00CD6DFD" w:rsidRPr="00425561" w:rsidRDefault="00CD6DFD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  <w:p w14:paraId="1618EB4A" w14:textId="77777777" w:rsidR="00CD6DFD" w:rsidRPr="00425561" w:rsidRDefault="00CD6DFD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  <w:r w:rsidRPr="00425561">
              <w:rPr>
                <w:rFonts w:cs="B Lotus" w:hint="cs"/>
                <w:sz w:val="28"/>
                <w:szCs w:val="28"/>
                <w:rtl/>
              </w:rPr>
              <w:t xml:space="preserve">                 تاریخ                                                        امضاء متقاضی </w:t>
            </w:r>
          </w:p>
        </w:tc>
      </w:tr>
      <w:tr w:rsidR="008631D5" w14:paraId="18F72FBB" w14:textId="77777777" w:rsidTr="00425561">
        <w:trPr>
          <w:cantSplit/>
          <w:trHeight w:hRule="exact" w:val="13892"/>
        </w:trPr>
        <w:tc>
          <w:tcPr>
            <w:tcW w:w="10704" w:type="dxa"/>
            <w:shd w:val="clear" w:color="auto" w:fill="auto"/>
          </w:tcPr>
          <w:p w14:paraId="114B8342" w14:textId="77777777" w:rsidR="008631D5" w:rsidRPr="00425561" w:rsidRDefault="008631D5" w:rsidP="00425561">
            <w:pPr>
              <w:spacing w:before="240"/>
              <w:ind w:left="284" w:right="284"/>
              <w:jc w:val="lowKashida"/>
              <w:rPr>
                <w:rFonts w:cs="B Lotus"/>
                <w:sz w:val="28"/>
                <w:szCs w:val="28"/>
                <w:rtl/>
              </w:rPr>
            </w:pPr>
          </w:p>
        </w:tc>
      </w:tr>
    </w:tbl>
    <w:p w14:paraId="5DEEC79D" w14:textId="77777777" w:rsidR="00F20C84" w:rsidRDefault="00F20C84" w:rsidP="00E8289B">
      <w:pPr>
        <w:bidi w:val="0"/>
      </w:pPr>
    </w:p>
    <w:sectPr w:rsidR="00F20C84" w:rsidSect="00B07465">
      <w:pgSz w:w="11906" w:h="16838" w:code="9"/>
      <w:pgMar w:top="425" w:right="709" w:bottom="425" w:left="709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950"/>
    <w:rsid w:val="000B3E0D"/>
    <w:rsid w:val="00112F70"/>
    <w:rsid w:val="00134424"/>
    <w:rsid w:val="001F7F52"/>
    <w:rsid w:val="003012DD"/>
    <w:rsid w:val="00321026"/>
    <w:rsid w:val="00327B29"/>
    <w:rsid w:val="00346950"/>
    <w:rsid w:val="003539A6"/>
    <w:rsid w:val="0039014C"/>
    <w:rsid w:val="003D7456"/>
    <w:rsid w:val="00425561"/>
    <w:rsid w:val="0053716E"/>
    <w:rsid w:val="006065D2"/>
    <w:rsid w:val="006E4C4E"/>
    <w:rsid w:val="00786D1A"/>
    <w:rsid w:val="007B7581"/>
    <w:rsid w:val="00826D2F"/>
    <w:rsid w:val="00863013"/>
    <w:rsid w:val="008631D5"/>
    <w:rsid w:val="00943E46"/>
    <w:rsid w:val="00AA049F"/>
    <w:rsid w:val="00B07465"/>
    <w:rsid w:val="00BA2E02"/>
    <w:rsid w:val="00BB16CB"/>
    <w:rsid w:val="00C74F85"/>
    <w:rsid w:val="00CC3CA3"/>
    <w:rsid w:val="00CD6DFD"/>
    <w:rsid w:val="00E525BB"/>
    <w:rsid w:val="00E65917"/>
    <w:rsid w:val="00E8289B"/>
    <w:rsid w:val="00F049E3"/>
    <w:rsid w:val="00F20C84"/>
    <w:rsid w:val="00F22B9A"/>
    <w:rsid w:val="00F75538"/>
    <w:rsid w:val="00F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  <w14:docId w14:val="30599433"/>
  <w15:chartTrackingRefBased/>
  <w15:docId w15:val="{9364C401-78C0-4ACD-B6C4-D0AF5BF39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2005-09-05T09:07:00Z</cp:lastPrinted>
  <dcterms:created xsi:type="dcterms:W3CDTF">2023-09-25T09:57:00Z</dcterms:created>
  <dcterms:modified xsi:type="dcterms:W3CDTF">2023-09-25T09:57:00Z</dcterms:modified>
</cp:coreProperties>
</file>