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2793"/>
        <w:gridCol w:w="741"/>
        <w:gridCol w:w="627"/>
        <w:gridCol w:w="570"/>
        <w:gridCol w:w="798"/>
        <w:gridCol w:w="570"/>
        <w:gridCol w:w="3078"/>
        <w:gridCol w:w="798"/>
      </w:tblGrid>
      <w:tr w:rsidR="00EA38AB" w:rsidRPr="002F1DA7" w14:paraId="3C0B45C6" w14:textId="77777777" w:rsidTr="002F1DA7">
        <w:trPr>
          <w:trHeight w:val="278"/>
        </w:trPr>
        <w:tc>
          <w:tcPr>
            <w:tcW w:w="684" w:type="dxa"/>
            <w:shd w:val="clear" w:color="auto" w:fill="auto"/>
            <w:vAlign w:val="center"/>
          </w:tcPr>
          <w:p w14:paraId="4760E27C" w14:textId="77777777" w:rsidR="00EA38AB" w:rsidRPr="002F1DA7" w:rsidRDefault="00EA38AB" w:rsidP="002F1DA7">
            <w:pPr>
              <w:jc w:val="center"/>
              <w:rPr>
                <w:rFonts w:cs="B Zar"/>
                <w:sz w:val="18"/>
                <w:szCs w:val="18"/>
                <w:rtl/>
              </w:rPr>
            </w:pPr>
            <w:r w:rsidRPr="002F1DA7">
              <w:rPr>
                <w:rFonts w:cs="B Zar" w:hint="cs"/>
                <w:sz w:val="18"/>
                <w:szCs w:val="18"/>
                <w:rtl/>
              </w:rPr>
              <w:t>امتياز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6ADD8A28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توضيحات</w:t>
            </w:r>
          </w:p>
        </w:tc>
        <w:tc>
          <w:tcPr>
            <w:tcW w:w="741" w:type="dxa"/>
            <w:shd w:val="clear" w:color="auto" w:fill="auto"/>
            <w:vAlign w:val="center"/>
          </w:tcPr>
          <w:p w14:paraId="500A1BF0" w14:textId="77777777" w:rsidR="00EA38AB" w:rsidRPr="002F1DA7" w:rsidRDefault="00EA38AB" w:rsidP="002F1DA7">
            <w:pPr>
              <w:jc w:val="center"/>
              <w:rPr>
                <w:rFonts w:cs="B Zar"/>
                <w:sz w:val="18"/>
                <w:szCs w:val="18"/>
                <w:rtl/>
              </w:rPr>
            </w:pPr>
            <w:r w:rsidRPr="002F1DA7">
              <w:rPr>
                <w:rFonts w:cs="B Zar" w:hint="cs"/>
                <w:sz w:val="18"/>
                <w:szCs w:val="18"/>
                <w:rtl/>
              </w:rPr>
              <w:t>ضعيف</w:t>
            </w:r>
          </w:p>
        </w:tc>
        <w:tc>
          <w:tcPr>
            <w:tcW w:w="627" w:type="dxa"/>
            <w:shd w:val="clear" w:color="auto" w:fill="auto"/>
            <w:vAlign w:val="center"/>
          </w:tcPr>
          <w:p w14:paraId="2EDEA652" w14:textId="77777777" w:rsidR="00EA38AB" w:rsidRPr="002F1DA7" w:rsidRDefault="00EA38AB" w:rsidP="002F1DA7">
            <w:pPr>
              <w:bidi w:val="0"/>
              <w:jc w:val="center"/>
              <w:rPr>
                <w:rFonts w:cs="B Zar"/>
                <w:sz w:val="18"/>
                <w:szCs w:val="18"/>
              </w:rPr>
            </w:pPr>
            <w:r w:rsidRPr="002F1DA7">
              <w:rPr>
                <w:rFonts w:cs="B Zar" w:hint="cs"/>
                <w:sz w:val="18"/>
                <w:szCs w:val="18"/>
                <w:rtl/>
              </w:rPr>
              <w:t>متوسط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2E9F735A" w14:textId="77777777" w:rsidR="00EA38AB" w:rsidRPr="002F1DA7" w:rsidRDefault="00EA38AB" w:rsidP="002F1DA7">
            <w:pPr>
              <w:jc w:val="center"/>
              <w:rPr>
                <w:rFonts w:cs="B Zar"/>
                <w:sz w:val="18"/>
                <w:szCs w:val="18"/>
                <w:rtl/>
              </w:rPr>
            </w:pPr>
            <w:r w:rsidRPr="002F1DA7">
              <w:rPr>
                <w:rFonts w:cs="B Zar" w:hint="cs"/>
                <w:sz w:val="18"/>
                <w:szCs w:val="18"/>
                <w:rtl/>
              </w:rPr>
              <w:t>خوب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36191C30" w14:textId="77777777" w:rsidR="00EA38AB" w:rsidRPr="002F1DA7" w:rsidRDefault="00EA38AB" w:rsidP="002F1DA7">
            <w:pPr>
              <w:jc w:val="center"/>
              <w:rPr>
                <w:rFonts w:cs="B Zar"/>
                <w:sz w:val="18"/>
                <w:szCs w:val="18"/>
                <w:rtl/>
              </w:rPr>
            </w:pPr>
            <w:r w:rsidRPr="002F1DA7">
              <w:rPr>
                <w:rFonts w:cs="B Zar" w:hint="cs"/>
                <w:sz w:val="18"/>
                <w:szCs w:val="18"/>
                <w:rtl/>
              </w:rPr>
              <w:t>خيلي خوب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7C5B24C4" w14:textId="77777777" w:rsidR="00EA38AB" w:rsidRPr="002F1DA7" w:rsidRDefault="00EA38AB" w:rsidP="002F1DA7">
            <w:pPr>
              <w:jc w:val="center"/>
              <w:rPr>
                <w:rFonts w:cs="B Zar"/>
                <w:sz w:val="18"/>
                <w:szCs w:val="18"/>
                <w:rtl/>
              </w:rPr>
            </w:pPr>
            <w:r w:rsidRPr="002F1DA7">
              <w:rPr>
                <w:rFonts w:cs="B Zar" w:hint="cs"/>
                <w:sz w:val="18"/>
                <w:szCs w:val="18"/>
                <w:rtl/>
              </w:rPr>
              <w:t>عالي</w:t>
            </w:r>
          </w:p>
        </w:tc>
        <w:tc>
          <w:tcPr>
            <w:tcW w:w="3078" w:type="dxa"/>
            <w:vMerge w:val="restart"/>
            <w:shd w:val="clear" w:color="auto" w:fill="auto"/>
            <w:vAlign w:val="center"/>
          </w:tcPr>
          <w:p w14:paraId="4F9E7068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شرح</w:t>
            </w:r>
          </w:p>
        </w:tc>
        <w:tc>
          <w:tcPr>
            <w:tcW w:w="798" w:type="dxa"/>
            <w:vMerge w:val="restart"/>
            <w:shd w:val="clear" w:color="auto" w:fill="auto"/>
            <w:vAlign w:val="center"/>
          </w:tcPr>
          <w:p w14:paraId="0C4B33B4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رديف</w:t>
            </w:r>
          </w:p>
        </w:tc>
      </w:tr>
      <w:tr w:rsidR="00EA38AB" w:rsidRPr="002F1DA7" w14:paraId="4703E92C" w14:textId="77777777" w:rsidTr="002F1DA7">
        <w:trPr>
          <w:trHeight w:val="277"/>
        </w:trPr>
        <w:tc>
          <w:tcPr>
            <w:tcW w:w="684" w:type="dxa"/>
            <w:shd w:val="clear" w:color="auto" w:fill="auto"/>
            <w:vAlign w:val="center"/>
          </w:tcPr>
          <w:p w14:paraId="17809E6A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3C4A080C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7F238F65" w14:textId="77777777" w:rsidR="00EA38AB" w:rsidRPr="002F1DA7" w:rsidRDefault="00EA38AB" w:rsidP="002F1DA7">
            <w:pPr>
              <w:bidi w:val="0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1</w:t>
            </w:r>
          </w:p>
        </w:tc>
        <w:tc>
          <w:tcPr>
            <w:tcW w:w="627" w:type="dxa"/>
            <w:shd w:val="clear" w:color="auto" w:fill="auto"/>
            <w:vAlign w:val="center"/>
          </w:tcPr>
          <w:p w14:paraId="12410A22" w14:textId="77777777" w:rsidR="00EA38AB" w:rsidRPr="002F1DA7" w:rsidRDefault="00EA38AB" w:rsidP="002F1DA7">
            <w:pPr>
              <w:bidi w:val="0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2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642E7851" w14:textId="77777777" w:rsidR="00EA38AB" w:rsidRPr="002F1DA7" w:rsidRDefault="00EA38AB" w:rsidP="002F1DA7">
            <w:pPr>
              <w:bidi w:val="0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3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65CA9D94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4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290C3506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5</w:t>
            </w:r>
          </w:p>
        </w:tc>
        <w:tc>
          <w:tcPr>
            <w:tcW w:w="3078" w:type="dxa"/>
            <w:vMerge/>
            <w:shd w:val="clear" w:color="auto" w:fill="auto"/>
            <w:vAlign w:val="center"/>
          </w:tcPr>
          <w:p w14:paraId="545ADD21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</w:p>
        </w:tc>
        <w:tc>
          <w:tcPr>
            <w:tcW w:w="798" w:type="dxa"/>
            <w:vMerge/>
            <w:shd w:val="clear" w:color="auto" w:fill="auto"/>
            <w:vAlign w:val="center"/>
          </w:tcPr>
          <w:p w14:paraId="3CE20C70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</w:p>
        </w:tc>
      </w:tr>
      <w:tr w:rsidR="00EA38AB" w:rsidRPr="002F1DA7" w14:paraId="44DEBE75" w14:textId="77777777" w:rsidTr="002F1DA7">
        <w:tc>
          <w:tcPr>
            <w:tcW w:w="684" w:type="dxa"/>
            <w:shd w:val="clear" w:color="auto" w:fill="auto"/>
            <w:vAlign w:val="center"/>
          </w:tcPr>
          <w:p w14:paraId="7C151792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50362D08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496A6273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114FA7C1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37E33FA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240DA769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3ADC3465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2CD2EAF2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نحوه راهنمائي ارباب رجوع وجودتابلوهاي راهنما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328C211A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1</w:t>
            </w:r>
          </w:p>
        </w:tc>
      </w:tr>
      <w:tr w:rsidR="00EA38AB" w:rsidRPr="002F1DA7" w14:paraId="73E0E4F4" w14:textId="77777777" w:rsidTr="002F1DA7">
        <w:tc>
          <w:tcPr>
            <w:tcW w:w="684" w:type="dxa"/>
            <w:shd w:val="clear" w:color="auto" w:fill="auto"/>
            <w:vAlign w:val="center"/>
          </w:tcPr>
          <w:p w14:paraId="303D6A71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3F294605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2D7006E8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3DC5CAF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680974D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4DD57FDA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1296BD2B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3BE3CE79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نحوه برخوردمسئولين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2D74C61C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2</w:t>
            </w:r>
          </w:p>
        </w:tc>
      </w:tr>
      <w:tr w:rsidR="00EA38AB" w:rsidRPr="002F1DA7" w14:paraId="4496D032" w14:textId="77777777" w:rsidTr="002F1DA7">
        <w:tc>
          <w:tcPr>
            <w:tcW w:w="684" w:type="dxa"/>
            <w:shd w:val="clear" w:color="auto" w:fill="auto"/>
            <w:vAlign w:val="center"/>
          </w:tcPr>
          <w:p w14:paraId="15BC5B1B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75FFD50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729C4C8D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7131A359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18547D5A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7C59AE73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178659EE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1834C586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دردسترس بودن مسئولين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3B8A52CA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3</w:t>
            </w:r>
          </w:p>
        </w:tc>
      </w:tr>
      <w:tr w:rsidR="00EA38AB" w:rsidRPr="002F1DA7" w14:paraId="2E50C1F2" w14:textId="77777777" w:rsidTr="002F1DA7">
        <w:tc>
          <w:tcPr>
            <w:tcW w:w="684" w:type="dxa"/>
            <w:shd w:val="clear" w:color="auto" w:fill="auto"/>
            <w:vAlign w:val="center"/>
          </w:tcPr>
          <w:p w14:paraId="68BDEC92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59299825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2BBEADFE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4D25A7FD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38AA700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7D986B38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5B5649C4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1858B8F3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نحوه پاسخگوئي به تقاضا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1EBC0677" w14:textId="77777777" w:rsidR="00EA38AB" w:rsidRPr="002F1DA7" w:rsidRDefault="00EA38AB" w:rsidP="002F1DA7">
            <w:pPr>
              <w:jc w:val="center"/>
              <w:rPr>
                <w:rFonts w:cs="B Zar"/>
              </w:rPr>
            </w:pPr>
            <w:r w:rsidRPr="002F1DA7">
              <w:rPr>
                <w:rFonts w:cs="B Zar" w:hint="cs"/>
                <w:rtl/>
              </w:rPr>
              <w:t>4</w:t>
            </w:r>
          </w:p>
        </w:tc>
      </w:tr>
      <w:tr w:rsidR="00EA38AB" w:rsidRPr="002F1DA7" w14:paraId="5FDBB1B8" w14:textId="77777777" w:rsidTr="002F1DA7">
        <w:tc>
          <w:tcPr>
            <w:tcW w:w="684" w:type="dxa"/>
            <w:shd w:val="clear" w:color="auto" w:fill="auto"/>
            <w:vAlign w:val="center"/>
          </w:tcPr>
          <w:p w14:paraId="6B2D3C0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4164AD9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4E6433A0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751D5CA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0279A46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0FA5D75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68440EF5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15FECDBC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رضايت ازكيفيت خدمات ارائه شده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6B275B05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5</w:t>
            </w:r>
          </w:p>
        </w:tc>
      </w:tr>
      <w:tr w:rsidR="00EA38AB" w:rsidRPr="002F1DA7" w14:paraId="3A424E60" w14:textId="77777777" w:rsidTr="002F1DA7">
        <w:tc>
          <w:tcPr>
            <w:tcW w:w="684" w:type="dxa"/>
            <w:shd w:val="clear" w:color="auto" w:fill="auto"/>
            <w:vAlign w:val="center"/>
          </w:tcPr>
          <w:p w14:paraId="0A3DD70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01700D8E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42C4AF6B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0E8A6382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6E1823AD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2F1D9F8E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1E7EE03B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046D0284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رضايت ازسرويس پس ازفروش محصول (برق )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65063594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6</w:t>
            </w:r>
          </w:p>
        </w:tc>
      </w:tr>
      <w:tr w:rsidR="00EA38AB" w:rsidRPr="002F1DA7" w14:paraId="5517032E" w14:textId="77777777" w:rsidTr="002F1DA7">
        <w:tc>
          <w:tcPr>
            <w:tcW w:w="684" w:type="dxa"/>
            <w:shd w:val="clear" w:color="auto" w:fill="auto"/>
            <w:vAlign w:val="center"/>
          </w:tcPr>
          <w:p w14:paraId="1CC58A0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614CD727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5BE6DE3D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42E8B9A7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7527204B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790EDB46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49FEFA59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55D71427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رضايت ازتسريع درانجام تقاضا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372D049E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7</w:t>
            </w:r>
          </w:p>
        </w:tc>
      </w:tr>
      <w:tr w:rsidR="00EA38AB" w:rsidRPr="002F1DA7" w14:paraId="611B853F" w14:textId="77777777" w:rsidTr="002F1DA7">
        <w:tc>
          <w:tcPr>
            <w:tcW w:w="684" w:type="dxa"/>
            <w:shd w:val="clear" w:color="auto" w:fill="auto"/>
            <w:vAlign w:val="center"/>
          </w:tcPr>
          <w:p w14:paraId="6EE1D71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6906B12D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40C8015C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53E9037B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2D377674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43C801C7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6AF90DA0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6F8CA743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رضايت ازاطلاع رساني وراهنمائيهاي لازم درموردشفافيت قوانين وضوابط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01F9A42A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8</w:t>
            </w:r>
          </w:p>
        </w:tc>
      </w:tr>
      <w:tr w:rsidR="00EA38AB" w:rsidRPr="002F1DA7" w14:paraId="0B9A6513" w14:textId="77777777" w:rsidTr="002F1DA7">
        <w:tc>
          <w:tcPr>
            <w:tcW w:w="684" w:type="dxa"/>
            <w:shd w:val="clear" w:color="auto" w:fill="auto"/>
            <w:vAlign w:val="center"/>
          </w:tcPr>
          <w:p w14:paraId="77D39F3F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14:paraId="0C91312C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39180D12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ABA4C32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080A0025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14:paraId="02B44717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5917E0F2" w14:textId="77777777" w:rsidR="00EA38AB" w:rsidRPr="002F1DA7" w:rsidRDefault="00EA38AB" w:rsidP="002F1DA7">
            <w:pPr>
              <w:bidi w:val="0"/>
              <w:ind w:right="284"/>
              <w:jc w:val="center"/>
              <w:rPr>
                <w:rFonts w:cs="B Zar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14:paraId="041D8879" w14:textId="77777777" w:rsidR="00EA38AB" w:rsidRPr="002F1DA7" w:rsidRDefault="00EA38AB" w:rsidP="002F1DA7">
            <w:pPr>
              <w:ind w:right="284"/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ارزيابي شماازميزان كاهش بروكراسي ( كاغذبازي ) ومراحل اداري درسازمان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7C094B4B" w14:textId="77777777" w:rsidR="00EA38AB" w:rsidRPr="002F1DA7" w:rsidRDefault="00EA38AB" w:rsidP="002F1DA7">
            <w:pPr>
              <w:jc w:val="center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9</w:t>
            </w:r>
          </w:p>
        </w:tc>
      </w:tr>
      <w:tr w:rsidR="00EA38AB" w:rsidRPr="002F1DA7" w14:paraId="32FFFC27" w14:textId="77777777" w:rsidTr="002F1DA7">
        <w:trPr>
          <w:trHeight w:val="2230"/>
        </w:trPr>
        <w:tc>
          <w:tcPr>
            <w:tcW w:w="10659" w:type="dxa"/>
            <w:gridSpan w:val="9"/>
            <w:tcBorders>
              <w:bottom w:val="nil"/>
            </w:tcBorders>
            <w:shd w:val="clear" w:color="auto" w:fill="auto"/>
          </w:tcPr>
          <w:p w14:paraId="3D2441E0" w14:textId="77777777" w:rsidR="00EA38AB" w:rsidRPr="002F1DA7" w:rsidRDefault="00EA38AB" w:rsidP="002F1DA7">
            <w:pPr>
              <w:ind w:right="284"/>
              <w:rPr>
                <w:rFonts w:cs="B Zar"/>
                <w:rtl/>
              </w:rPr>
            </w:pPr>
            <w:r w:rsidRPr="002F1DA7">
              <w:rPr>
                <w:rFonts w:cs="B Zar" w:hint="cs"/>
                <w:rtl/>
              </w:rPr>
              <w:t>سا</w:t>
            </w:r>
            <w:r w:rsidR="008E1408" w:rsidRPr="002F1DA7">
              <w:rPr>
                <w:rFonts w:cs="B Zar" w:hint="cs"/>
                <w:rtl/>
              </w:rPr>
              <w:t>ير</w:t>
            </w:r>
            <w:r w:rsidRPr="002F1DA7">
              <w:rPr>
                <w:rFonts w:cs="B Zar" w:hint="cs"/>
                <w:rtl/>
              </w:rPr>
              <w:t>پيشنهادات ونظرات:</w:t>
            </w:r>
          </w:p>
        </w:tc>
      </w:tr>
      <w:tr w:rsidR="00EA38AB" w:rsidRPr="002F1DA7" w14:paraId="59CFE468" w14:textId="77777777" w:rsidTr="002F1DA7">
        <w:trPr>
          <w:trHeight w:val="3254"/>
        </w:trPr>
        <w:tc>
          <w:tcPr>
            <w:tcW w:w="106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92C7A" w14:textId="77777777" w:rsidR="00EA38AB" w:rsidRPr="002F1DA7" w:rsidRDefault="003F21FE" w:rsidP="002F1DA7">
            <w:pPr>
              <w:bidi w:val="0"/>
              <w:ind w:right="284"/>
              <w:rPr>
                <w:rFonts w:cs="B Zar"/>
              </w:rPr>
            </w:pPr>
            <w:r w:rsidRPr="002F1DA7">
              <w:rPr>
                <w:rFonts w:cs="B Zar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97FB66" wp14:editId="099456D8">
                      <wp:simplePos x="0" y="0"/>
                      <wp:positionH relativeFrom="column">
                        <wp:posOffset>1451610</wp:posOffset>
                      </wp:positionH>
                      <wp:positionV relativeFrom="paragraph">
                        <wp:posOffset>438150</wp:posOffset>
                      </wp:positionV>
                      <wp:extent cx="1231265" cy="1905"/>
                      <wp:effectExtent l="13335" t="9525" r="12700" b="7620"/>
                      <wp:wrapNone/>
                      <wp:docPr id="3" name="Lin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31265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1F6ADB" id="Line 4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.3pt,34.5pt" to="211.25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"/>
                  </w:pict>
                </mc:Fallback>
              </mc:AlternateContent>
            </w:r>
            <w:r w:rsidRPr="002F1DA7">
              <w:rPr>
                <w:rFonts w:cs="B Zar" w:hint="cs"/>
                <w:noProof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AD44755" wp14:editId="5CC13775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139700</wp:posOffset>
                      </wp:positionV>
                      <wp:extent cx="2602865" cy="688340"/>
                      <wp:effectExtent l="10795" t="6350" r="5715" b="10160"/>
                      <wp:wrapNone/>
                      <wp:docPr id="2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2865" cy="688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1558A8" w14:textId="77777777" w:rsidR="00EA38AB" w:rsidRDefault="00EA38AB" w:rsidP="008E1408">
                                  <w:pPr>
                                    <w:pBdr>
                                      <w:between w:val="single" w:sz="4" w:space="1" w:color="auto"/>
                                    </w:pBdr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          جمع امتيازات</w:t>
                                  </w:r>
                                </w:p>
                                <w:p w14:paraId="52F70BC2" w14:textId="77777777" w:rsidR="00EA38AB" w:rsidRDefault="00EA38AB" w:rsidP="00EA38AB">
                                  <w:pPr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                                        =</w:t>
                                  </w:r>
                                  <w:r w:rsidR="008E1408">
                                    <w:rPr>
                                      <w:rFonts w:hint="cs"/>
                                      <w:rtl/>
                                    </w:rPr>
                                    <w:t xml:space="preserve"> مي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زان رضايت</w:t>
                                  </w:r>
                                </w:p>
                                <w:p w14:paraId="6A8AEC70" w14:textId="77777777" w:rsidR="00EA38AB" w:rsidRDefault="00EA38AB" w:rsidP="00EA38A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حداكثر امتيازقابل كسب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" o:spid="_x0000_s1026" style="position:absolute;margin-left:23.35pt;margin-top:11pt;width:204.95pt;height:5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">
                      <v:textbox>
                        <w:txbxContent>
                          <w:p w:rsidR="00EA38AB" w:rsidRDefault="00EA38AB" w:rsidP="008E1408">
                            <w:pPr>
                              <w:pBdr>
                                <w:between w:val="single" w:sz="4" w:space="1" w:color="auto"/>
                              </w:pBd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       جمع امتيازات</w:t>
                            </w:r>
                          </w:p>
                          <w:p w:rsidR="00EA38AB" w:rsidRDefault="00EA38AB" w:rsidP="00EA38A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                         =</w:t>
                            </w:r>
                            <w:r w:rsidR="008E1408">
                              <w:rPr>
                                <w:rFonts w:hint="cs"/>
                                <w:rtl/>
                              </w:rPr>
                              <w:t xml:space="preserve"> مي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زان رضايت</w:t>
                            </w:r>
                          </w:p>
                          <w:p w:rsidR="00EA38AB" w:rsidRDefault="00EA38AB" w:rsidP="00EA38AB">
                            <w:pPr>
                              <w:rPr>
                                <w:rFonts w:hint="cs"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حداكثر امتيازقابل كسب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0AC02A9" w14:textId="77777777" w:rsidR="00EA38AB" w:rsidRPr="002F1DA7" w:rsidRDefault="00EA38AB" w:rsidP="002F1DA7">
            <w:pPr>
              <w:bidi w:val="0"/>
              <w:rPr>
                <w:rFonts w:cs="B Zar"/>
              </w:rPr>
            </w:pPr>
          </w:p>
          <w:p w14:paraId="21EEEC08" w14:textId="77777777" w:rsidR="00EA38AB" w:rsidRPr="002F1DA7" w:rsidRDefault="00EA38AB" w:rsidP="002F1DA7">
            <w:pPr>
              <w:bidi w:val="0"/>
              <w:rPr>
                <w:rFonts w:cs="B Zar"/>
              </w:rPr>
            </w:pPr>
          </w:p>
          <w:p w14:paraId="65E1B231" w14:textId="77777777" w:rsidR="00EA38AB" w:rsidRPr="002F1DA7" w:rsidRDefault="00EA38AB" w:rsidP="002F1DA7">
            <w:pPr>
              <w:bidi w:val="0"/>
              <w:rPr>
                <w:rFonts w:cs="B Zar"/>
              </w:rPr>
            </w:pPr>
          </w:p>
          <w:p w14:paraId="1E7DDFFD" w14:textId="77777777" w:rsidR="00EA38AB" w:rsidRPr="002F1DA7" w:rsidRDefault="00EA38AB" w:rsidP="002F1DA7">
            <w:pPr>
              <w:bidi w:val="0"/>
              <w:rPr>
                <w:rFonts w:cs="B Zar"/>
              </w:rPr>
            </w:pPr>
          </w:p>
          <w:p w14:paraId="5E06ACBF" w14:textId="77777777" w:rsidR="00EA38AB" w:rsidRPr="002F1DA7" w:rsidRDefault="00EA38AB" w:rsidP="002F1DA7">
            <w:pPr>
              <w:bidi w:val="0"/>
              <w:rPr>
                <w:rFonts w:cs="B Zar"/>
              </w:rPr>
            </w:pPr>
          </w:p>
          <w:p w14:paraId="411E124C" w14:textId="77777777" w:rsidR="004A1CD3" w:rsidRPr="002F1DA7" w:rsidRDefault="004A1CD3" w:rsidP="002F1DA7">
            <w:pPr>
              <w:jc w:val="center"/>
              <w:rPr>
                <w:rFonts w:cs="B Zar"/>
                <w:b/>
                <w:bCs/>
                <w:rtl/>
              </w:rPr>
            </w:pPr>
            <w:r w:rsidRPr="002F1DA7">
              <w:rPr>
                <w:rFonts w:cs="B Zar" w:hint="cs"/>
                <w:b/>
                <w:bCs/>
                <w:rtl/>
              </w:rPr>
              <w:t xml:space="preserve">                                                                                                                                         محل امضاء</w:t>
            </w:r>
          </w:p>
          <w:p w14:paraId="39B0D190" w14:textId="77777777" w:rsidR="00EA38AB" w:rsidRPr="002F1DA7" w:rsidRDefault="004A1CD3" w:rsidP="002F1DA7">
            <w:pPr>
              <w:jc w:val="center"/>
              <w:rPr>
                <w:rFonts w:cs="B Zar"/>
                <w:b/>
                <w:bCs/>
                <w:rtl/>
              </w:rPr>
            </w:pPr>
            <w:r w:rsidRPr="002F1DA7">
              <w:rPr>
                <w:rFonts w:cs="B Zar" w:hint="cs"/>
                <w:b/>
                <w:bCs/>
                <w:rtl/>
              </w:rPr>
              <w:t xml:space="preserve">                                                                                                                                            تاريخ </w:t>
            </w:r>
            <w:r w:rsidRPr="002F1DA7">
              <w:rPr>
                <w:rFonts w:cs="B Zar"/>
                <w:b/>
                <w:bCs/>
              </w:rPr>
              <w:t xml:space="preserve">   </w:t>
            </w:r>
            <w:r w:rsidRPr="002F1DA7">
              <w:rPr>
                <w:rFonts w:cs="B Zar" w:hint="cs"/>
                <w:b/>
                <w:bCs/>
                <w:rtl/>
              </w:rPr>
              <w:t xml:space="preserve"> </w:t>
            </w:r>
          </w:p>
          <w:p w14:paraId="4F6466FD" w14:textId="77777777" w:rsidR="004A1CD3" w:rsidRPr="002F1DA7" w:rsidRDefault="004A1CD3" w:rsidP="002F1DA7">
            <w:pPr>
              <w:bidi w:val="0"/>
              <w:rPr>
                <w:rFonts w:cs="B Zar"/>
                <w:rtl/>
              </w:rPr>
            </w:pPr>
          </w:p>
        </w:tc>
      </w:tr>
    </w:tbl>
    <w:p w14:paraId="177A4439" w14:textId="77777777" w:rsidR="00F20C84" w:rsidRPr="00EA38AB" w:rsidRDefault="00F20C84" w:rsidP="00EA38AB">
      <w:pPr>
        <w:tabs>
          <w:tab w:val="left" w:pos="9105"/>
        </w:tabs>
        <w:bidi w:val="0"/>
      </w:pPr>
    </w:p>
    <w:sectPr w:rsidR="00F20C84" w:rsidRPr="00EA38AB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D0E45" w14:textId="77777777" w:rsidR="004A30DC" w:rsidRDefault="004A30DC">
      <w:r>
        <w:separator/>
      </w:r>
    </w:p>
  </w:endnote>
  <w:endnote w:type="continuationSeparator" w:id="0">
    <w:p w14:paraId="2DAA52B3" w14:textId="77777777" w:rsidR="004A30DC" w:rsidRDefault="004A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12A52" w14:textId="77777777" w:rsidR="00CE6E3F" w:rsidRDefault="00CE6E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C6F5F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1785" w14:textId="77777777" w:rsidR="00CE6E3F" w:rsidRDefault="00CE6E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3D2B4" w14:textId="77777777" w:rsidR="004A30DC" w:rsidRDefault="004A30DC">
      <w:r>
        <w:separator/>
      </w:r>
    </w:p>
  </w:footnote>
  <w:footnote w:type="continuationSeparator" w:id="0">
    <w:p w14:paraId="14D1ECAD" w14:textId="77777777" w:rsidR="004A30DC" w:rsidRDefault="004A3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4D274" w14:textId="77777777" w:rsidR="00CE6E3F" w:rsidRDefault="00CE6E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65"/>
      <w:gridCol w:w="8159"/>
      <w:gridCol w:w="1166"/>
    </w:tblGrid>
    <w:tr w:rsidR="00C63E43" w14:paraId="16A4D6EB" w14:textId="77777777" w:rsidTr="002F1DA7">
      <w:trPr>
        <w:cantSplit/>
        <w:trHeight w:val="1134"/>
        <w:tblHeader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38CB86BB" w14:textId="77777777" w:rsidR="00D3607E" w:rsidRPr="002F1DA7" w:rsidRDefault="00F81E9C" w:rsidP="00F81E9C">
          <w:pPr>
            <w:jc w:val="lowKashida"/>
            <w:rPr>
              <w:rFonts w:cs="B Lotus"/>
              <w:sz w:val="20"/>
              <w:szCs w:val="20"/>
            </w:rPr>
          </w:pPr>
          <w:r w:rsidRPr="00F81E9C">
            <w:rPr>
              <w:rFonts w:cs="B Lotus"/>
              <w:sz w:val="20"/>
              <w:szCs w:val="20"/>
            </w:rPr>
            <w:t>F-SA-</w:t>
          </w:r>
          <w:r>
            <w:rPr>
              <w:rFonts w:cs="B Lotus"/>
              <w:sz w:val="20"/>
              <w:szCs w:val="20"/>
            </w:rPr>
            <w:t>06</w:t>
          </w:r>
          <w:r w:rsidRPr="00F81E9C">
            <w:rPr>
              <w:rFonts w:cs="B Lotus"/>
              <w:sz w:val="20"/>
              <w:szCs w:val="20"/>
            </w:rPr>
            <w:t>-00</w:t>
          </w:r>
        </w:p>
      </w:tc>
      <w:tc>
        <w:tcPr>
          <w:tcW w:w="7938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2FC78F1" w14:textId="77777777" w:rsidR="00C63E43" w:rsidRPr="002F1DA7" w:rsidRDefault="00C63E43" w:rsidP="002F1DA7">
          <w:pPr>
            <w:jc w:val="center"/>
            <w:rPr>
              <w:rFonts w:cs="B Lotus"/>
              <w:b/>
              <w:bCs/>
              <w:rtl/>
            </w:rPr>
          </w:pPr>
          <w:r w:rsidRPr="002F1DA7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5AB89A8E" w14:textId="77777777" w:rsidR="00C63E43" w:rsidRPr="002F1DA7" w:rsidRDefault="00C63E43" w:rsidP="002F1DA7">
          <w:pPr>
            <w:jc w:val="center"/>
            <w:rPr>
              <w:rFonts w:cs="B Lotus"/>
              <w:b/>
              <w:bCs/>
              <w:rtl/>
            </w:rPr>
          </w:pPr>
          <w:r w:rsidRPr="002F1DA7">
            <w:rPr>
              <w:rFonts w:cs="B Lotus" w:hint="cs"/>
              <w:b/>
              <w:bCs/>
              <w:rtl/>
            </w:rPr>
            <w:t xml:space="preserve">فرآیند </w:t>
          </w:r>
          <w:r w:rsidR="003F1083" w:rsidRPr="002F1DA7">
            <w:rPr>
              <w:rFonts w:cs="B Lotus" w:hint="cs"/>
              <w:b/>
              <w:bCs/>
              <w:rtl/>
            </w:rPr>
            <w:t xml:space="preserve">مدیریتی </w:t>
          </w:r>
          <w:r w:rsidR="004A6847" w:rsidRPr="002F1DA7">
            <w:rPr>
              <w:rFonts w:cs="B Lotus" w:hint="cs"/>
              <w:b/>
              <w:bCs/>
              <w:rtl/>
            </w:rPr>
            <w:t xml:space="preserve"> </w:t>
          </w:r>
          <w:r w:rsidR="00E518C5" w:rsidRPr="002F1DA7">
            <w:rPr>
              <w:rFonts w:cs="B Lotus" w:hint="cs"/>
              <w:b/>
              <w:bCs/>
              <w:rtl/>
            </w:rPr>
            <w:t xml:space="preserve"> </w:t>
          </w:r>
          <w:r w:rsidRPr="002F1DA7">
            <w:rPr>
              <w:rFonts w:cs="B Lotus" w:hint="cs"/>
              <w:b/>
              <w:bCs/>
              <w:rtl/>
            </w:rPr>
            <w:t xml:space="preserve">  </w:t>
          </w:r>
        </w:p>
        <w:p w14:paraId="770E0DBA" w14:textId="77777777" w:rsidR="00C63E43" w:rsidRPr="002F1DA7" w:rsidRDefault="00C63E43" w:rsidP="002F1DA7">
          <w:pPr>
            <w:jc w:val="center"/>
            <w:rPr>
              <w:rFonts w:cs="B Lotus"/>
              <w:b/>
              <w:bCs/>
              <w:rtl/>
            </w:rPr>
          </w:pPr>
          <w:r w:rsidRPr="002F1DA7">
            <w:rPr>
              <w:rFonts w:cs="B Lotus" w:hint="cs"/>
              <w:b/>
              <w:bCs/>
              <w:rtl/>
            </w:rPr>
            <w:t xml:space="preserve">فرم </w:t>
          </w:r>
          <w:r w:rsidR="00D3607E" w:rsidRPr="002F1DA7">
            <w:rPr>
              <w:rFonts w:cs="B Lotus" w:hint="cs"/>
              <w:b/>
              <w:bCs/>
              <w:rtl/>
            </w:rPr>
            <w:t>ارزيابي رضايت ارباب رجوع واحد................</w:t>
          </w:r>
          <w:r w:rsidR="003F1083" w:rsidRPr="002F1DA7">
            <w:rPr>
              <w:rFonts w:cs="B Lotus" w:hint="cs"/>
              <w:b/>
              <w:bCs/>
              <w:rtl/>
            </w:rPr>
            <w:t xml:space="preserve"> </w:t>
          </w:r>
          <w:r w:rsidR="004A6847" w:rsidRPr="002F1DA7">
            <w:rPr>
              <w:rFonts w:cs="B Lotus" w:hint="cs"/>
              <w:b/>
              <w:bCs/>
              <w:rtl/>
            </w:rPr>
            <w:t xml:space="preserve"> </w:t>
          </w:r>
          <w:r w:rsidR="00E518C5" w:rsidRPr="002F1DA7">
            <w:rPr>
              <w:rFonts w:cs="B Lotus" w:hint="cs"/>
              <w:b/>
              <w:bCs/>
              <w:rtl/>
            </w:rPr>
            <w:t xml:space="preserve"> </w:t>
          </w:r>
          <w:r w:rsidRPr="002F1DA7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71319818" w14:textId="77777777" w:rsidR="00C63E43" w:rsidRDefault="003F21FE" w:rsidP="002F1DA7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06F66390" wp14:editId="35564156">
                    <wp:simplePos x="0" y="0"/>
                    <wp:positionH relativeFrom="column">
                      <wp:posOffset>85090</wp:posOffset>
                    </wp:positionH>
                    <wp:positionV relativeFrom="page">
                      <wp:posOffset>65405</wp:posOffset>
                    </wp:positionV>
                    <wp:extent cx="539750" cy="539750"/>
                    <wp:effectExtent l="0" t="0" r="3810" b="4445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4706799" id="Rectangle 1" o:spid="_x0000_s1026" style="position:absolute;margin-left:6.7pt;margin-top:5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4CD5B522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8EEEB" w14:textId="77777777" w:rsidR="00CE6E3F" w:rsidRDefault="00CE6E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78791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083"/>
    <w:rsid w:val="000148CF"/>
    <w:rsid w:val="00041B0B"/>
    <w:rsid w:val="000B3E0D"/>
    <w:rsid w:val="000D17D7"/>
    <w:rsid w:val="00112F70"/>
    <w:rsid w:val="0014332C"/>
    <w:rsid w:val="001B1C55"/>
    <w:rsid w:val="001D5780"/>
    <w:rsid w:val="00294814"/>
    <w:rsid w:val="002A4850"/>
    <w:rsid w:val="002F1DA7"/>
    <w:rsid w:val="003012DD"/>
    <w:rsid w:val="00322345"/>
    <w:rsid w:val="00327B29"/>
    <w:rsid w:val="003333FB"/>
    <w:rsid w:val="00346950"/>
    <w:rsid w:val="0039014C"/>
    <w:rsid w:val="003B15EF"/>
    <w:rsid w:val="003F1083"/>
    <w:rsid w:val="003F21FE"/>
    <w:rsid w:val="00403E81"/>
    <w:rsid w:val="004A1CD3"/>
    <w:rsid w:val="004A30DC"/>
    <w:rsid w:val="004A6847"/>
    <w:rsid w:val="0053716E"/>
    <w:rsid w:val="006065D2"/>
    <w:rsid w:val="006153B5"/>
    <w:rsid w:val="006A46B7"/>
    <w:rsid w:val="00776CCD"/>
    <w:rsid w:val="00786D1A"/>
    <w:rsid w:val="007B7581"/>
    <w:rsid w:val="00814B50"/>
    <w:rsid w:val="00826D2F"/>
    <w:rsid w:val="008474EC"/>
    <w:rsid w:val="008528C0"/>
    <w:rsid w:val="00873C58"/>
    <w:rsid w:val="008E1408"/>
    <w:rsid w:val="008E34CE"/>
    <w:rsid w:val="00A629E3"/>
    <w:rsid w:val="00AA049F"/>
    <w:rsid w:val="00AD2F8D"/>
    <w:rsid w:val="00AF7761"/>
    <w:rsid w:val="00B07465"/>
    <w:rsid w:val="00B464D7"/>
    <w:rsid w:val="00B621A7"/>
    <w:rsid w:val="00B77474"/>
    <w:rsid w:val="00C04F48"/>
    <w:rsid w:val="00C1088C"/>
    <w:rsid w:val="00C63E43"/>
    <w:rsid w:val="00CA0142"/>
    <w:rsid w:val="00CC0E22"/>
    <w:rsid w:val="00CC3CA3"/>
    <w:rsid w:val="00CC495C"/>
    <w:rsid w:val="00CD6D62"/>
    <w:rsid w:val="00CE6E3F"/>
    <w:rsid w:val="00D16074"/>
    <w:rsid w:val="00D3607E"/>
    <w:rsid w:val="00D9674D"/>
    <w:rsid w:val="00DD1646"/>
    <w:rsid w:val="00E1282C"/>
    <w:rsid w:val="00E45134"/>
    <w:rsid w:val="00E518C5"/>
    <w:rsid w:val="00E525BB"/>
    <w:rsid w:val="00E71FB4"/>
    <w:rsid w:val="00E73792"/>
    <w:rsid w:val="00E8289B"/>
    <w:rsid w:val="00EA38AB"/>
    <w:rsid w:val="00EF782A"/>
    <w:rsid w:val="00F20C84"/>
    <w:rsid w:val="00F2112B"/>
    <w:rsid w:val="00F75538"/>
    <w:rsid w:val="00F81E9C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0E78A15D"/>
  <w15:chartTrackingRefBased/>
  <w15:docId w15:val="{E989020F-99AB-42BE-AD5E-FFDC4566A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2009-07-19T09:15:00Z</cp:lastPrinted>
  <dcterms:created xsi:type="dcterms:W3CDTF">2023-09-25T09:54:00Z</dcterms:created>
  <dcterms:modified xsi:type="dcterms:W3CDTF">2023-09-25T09:54:00Z</dcterms:modified>
</cp:coreProperties>
</file>