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087B8" w14:textId="77777777" w:rsidR="00882597" w:rsidRDefault="00882597" w:rsidP="0088259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firstLine="399"/>
        <w:rPr>
          <w:rFonts w:cs="B Lotus"/>
          <w:sz w:val="28"/>
          <w:szCs w:val="28"/>
          <w:rtl/>
        </w:rPr>
      </w:pPr>
    </w:p>
    <w:p w14:paraId="07B34928" w14:textId="77777777" w:rsidR="00675D08" w:rsidRDefault="00675D08" w:rsidP="0088259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firstLine="399"/>
        <w:rPr>
          <w:rFonts w:cs="B Lotus"/>
          <w:sz w:val="28"/>
          <w:szCs w:val="28"/>
          <w:rtl/>
        </w:rPr>
      </w:pPr>
      <w:r w:rsidRPr="00675D08">
        <w:rPr>
          <w:rFonts w:cs="B Lotus" w:hint="cs"/>
          <w:sz w:val="28"/>
          <w:szCs w:val="28"/>
          <w:rtl/>
        </w:rPr>
        <w:t xml:space="preserve">معاونت محترم </w:t>
      </w:r>
      <w:r>
        <w:rPr>
          <w:rFonts w:cs="B Lotus" w:hint="cs"/>
          <w:sz w:val="28"/>
          <w:szCs w:val="28"/>
          <w:rtl/>
        </w:rPr>
        <w:t>فروش وخدمات مشتركين</w:t>
      </w:r>
    </w:p>
    <w:p w14:paraId="040A3690" w14:textId="77777777" w:rsidR="00675D08" w:rsidRDefault="00675D08" w:rsidP="0088259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firstLine="399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>موضوع : ارسال صورتجلسه تحويل برق آقاي / خانم / شركت ............................</w:t>
      </w:r>
    </w:p>
    <w:p w14:paraId="16DBDA2D" w14:textId="77777777" w:rsidR="00675D08" w:rsidRDefault="00675D08" w:rsidP="0088259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firstLine="399"/>
        <w:rPr>
          <w:rFonts w:cs="B Lotus"/>
          <w:sz w:val="28"/>
          <w:szCs w:val="28"/>
          <w:rtl/>
        </w:rPr>
      </w:pPr>
    </w:p>
    <w:p w14:paraId="0B4DBC1B" w14:textId="77777777" w:rsidR="00675D08" w:rsidRDefault="00675D08" w:rsidP="0088259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firstLine="399"/>
        <w:rPr>
          <w:rFonts w:cs="B Lotus"/>
          <w:sz w:val="28"/>
          <w:szCs w:val="28"/>
          <w:rtl/>
        </w:rPr>
      </w:pPr>
      <w:r w:rsidRPr="00675D08">
        <w:rPr>
          <w:rFonts w:cs="B Lotus" w:hint="cs"/>
          <w:sz w:val="28"/>
          <w:szCs w:val="28"/>
          <w:rtl/>
        </w:rPr>
        <w:t xml:space="preserve">       باسلام ، احتراما"پيرونامه شماره                               مورخ               يك نسخه ازصورتجلسه تحويل</w:t>
      </w:r>
    </w:p>
    <w:p w14:paraId="4035FD6C" w14:textId="77777777" w:rsidR="00675D08" w:rsidRDefault="00B02D55" w:rsidP="0088259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firstLine="399"/>
        <w:rPr>
          <w:rFonts w:cs="B Lotus"/>
          <w:sz w:val="28"/>
          <w:szCs w:val="28"/>
          <w:rtl/>
        </w:rPr>
      </w:pPr>
      <w:r>
        <w:rPr>
          <w:rFonts w:cs="B Lotus" w:hint="cs"/>
          <w:noProof/>
          <w:sz w:val="28"/>
          <w:szCs w:val="28"/>
          <w:rtl/>
          <w:lang w:bidi="ar-S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ACCF80A" wp14:editId="2454961D">
                <wp:simplePos x="0" y="0"/>
                <wp:positionH relativeFrom="column">
                  <wp:posOffset>3040380</wp:posOffset>
                </wp:positionH>
                <wp:positionV relativeFrom="paragraph">
                  <wp:posOffset>84455</wp:posOffset>
                </wp:positionV>
                <wp:extent cx="118110" cy="108585"/>
                <wp:effectExtent l="11430" t="8255" r="13335" b="6985"/>
                <wp:wrapNone/>
                <wp:docPr id="4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92FF48" id="Rectangle 20" o:spid="_x0000_s1026" style="position:absolute;margin-left:239.4pt;margin-top:6.65pt;width:9.3pt;height:8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"/>
            </w:pict>
          </mc:Fallback>
        </mc:AlternateContent>
      </w:r>
      <w:r w:rsidR="00675D08">
        <w:rPr>
          <w:rFonts w:cs="B Lotus" w:hint="cs"/>
          <w:sz w:val="28"/>
          <w:szCs w:val="28"/>
          <w:rtl/>
        </w:rPr>
        <w:t>برق                                   موضوع : قراردادنيرورساني        بشماره                               مورخ</w:t>
      </w:r>
    </w:p>
    <w:p w14:paraId="7247F91D" w14:textId="77777777" w:rsidR="00675D08" w:rsidRDefault="00B02D55" w:rsidP="0088259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firstLine="399"/>
        <w:rPr>
          <w:rFonts w:cs="B Lotus"/>
          <w:sz w:val="28"/>
          <w:szCs w:val="28"/>
          <w:rtl/>
        </w:rPr>
      </w:pPr>
      <w:r>
        <w:rPr>
          <w:rFonts w:cs="B Lotus" w:hint="cs"/>
          <w:noProof/>
          <w:sz w:val="28"/>
          <w:szCs w:val="28"/>
          <w:rtl/>
          <w:lang w:bidi="ar-S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C0FA163" wp14:editId="5EAF3E69">
                <wp:simplePos x="0" y="0"/>
                <wp:positionH relativeFrom="column">
                  <wp:posOffset>5646420</wp:posOffset>
                </wp:positionH>
                <wp:positionV relativeFrom="paragraph">
                  <wp:posOffset>76200</wp:posOffset>
                </wp:positionV>
                <wp:extent cx="118110" cy="108585"/>
                <wp:effectExtent l="7620" t="9525" r="7620" b="5715"/>
                <wp:wrapNone/>
                <wp:docPr id="3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4EE3E8" id="Rectangle 21" o:spid="_x0000_s1026" style="position:absolute;margin-left:444.6pt;margin-top:6pt;width:9.3pt;height:8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"/>
            </w:pict>
          </mc:Fallback>
        </mc:AlternateContent>
      </w:r>
      <w:r w:rsidR="00675D08">
        <w:rPr>
          <w:rFonts w:cs="B Lotus" w:hint="cs"/>
          <w:sz w:val="28"/>
          <w:szCs w:val="28"/>
          <w:rtl/>
        </w:rPr>
        <w:t>فروش برق      بشماره                          مورخ                  جهت استحضاربپيوست ارسال مي گردد.</w:t>
      </w:r>
    </w:p>
    <w:p w14:paraId="4E2CC86B" w14:textId="77777777" w:rsidR="00675D08" w:rsidRDefault="00675D08" w:rsidP="0088259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firstLine="399"/>
        <w:rPr>
          <w:rFonts w:cs="B Lotus"/>
          <w:sz w:val="28"/>
          <w:szCs w:val="28"/>
          <w:rtl/>
        </w:rPr>
      </w:pPr>
    </w:p>
    <w:p w14:paraId="27118684" w14:textId="77777777" w:rsidR="00675D08" w:rsidRDefault="00B02D55" w:rsidP="0088259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firstLine="399"/>
        <w:rPr>
          <w:sz w:val="28"/>
          <w:szCs w:val="28"/>
          <w:rtl/>
        </w:rPr>
      </w:pPr>
      <w:r>
        <w:rPr>
          <w:rFonts w:cs="B Lotus" w:hint="cs"/>
          <w:noProof/>
          <w:sz w:val="28"/>
          <w:szCs w:val="28"/>
          <w:rtl/>
          <w:lang w:bidi="ar-S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3FA2E1F" wp14:editId="2FC804EC">
                <wp:simplePos x="0" y="0"/>
                <wp:positionH relativeFrom="column">
                  <wp:posOffset>6116955</wp:posOffset>
                </wp:positionH>
                <wp:positionV relativeFrom="paragraph">
                  <wp:posOffset>122555</wp:posOffset>
                </wp:positionV>
                <wp:extent cx="118110" cy="108585"/>
                <wp:effectExtent l="11430" t="8255" r="13335" b="6985"/>
                <wp:wrapNone/>
                <wp:docPr id="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53AE0C" id="Rectangle 22" o:spid="_x0000_s1026" style="position:absolute;margin-left:481.65pt;margin-top:9.65pt;width:9.3pt;height:8.5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"/>
            </w:pict>
          </mc:Fallback>
        </mc:AlternateContent>
      </w:r>
      <w:r w:rsidR="00675D08">
        <w:rPr>
          <w:rFonts w:cs="B Lotus" w:hint="cs"/>
          <w:sz w:val="28"/>
          <w:szCs w:val="28"/>
          <w:rtl/>
        </w:rPr>
        <w:t>ضمنا</w:t>
      </w:r>
      <w:r w:rsidR="00675D08" w:rsidRPr="00675D08">
        <w:rPr>
          <w:rFonts w:cs="B Lotus" w:hint="cs"/>
          <w:sz w:val="28"/>
          <w:szCs w:val="28"/>
          <w:rtl/>
        </w:rPr>
        <w:t>"       برگ مفاصا حساب درضميمه مي باشد</w:t>
      </w:r>
      <w:r w:rsidR="00675D08">
        <w:rPr>
          <w:rFonts w:hint="cs"/>
          <w:sz w:val="28"/>
          <w:szCs w:val="28"/>
          <w:rtl/>
        </w:rPr>
        <w:t>.</w:t>
      </w:r>
    </w:p>
    <w:p w14:paraId="66624107" w14:textId="77777777" w:rsidR="00675D08" w:rsidRDefault="00675D08" w:rsidP="0088259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firstLine="399"/>
        <w:rPr>
          <w:sz w:val="28"/>
          <w:szCs w:val="28"/>
          <w:rtl/>
        </w:rPr>
      </w:pPr>
    </w:p>
    <w:p w14:paraId="6265A9E5" w14:textId="77777777" w:rsidR="00675D08" w:rsidRDefault="00675D08" w:rsidP="0088259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firstLine="399"/>
        <w:rPr>
          <w:sz w:val="28"/>
          <w:szCs w:val="28"/>
          <w:rtl/>
        </w:rPr>
      </w:pPr>
    </w:p>
    <w:p w14:paraId="713395CC" w14:textId="77777777" w:rsidR="00675D08" w:rsidRDefault="00675D08" w:rsidP="0088259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firstLine="399"/>
        <w:rPr>
          <w:rFonts w:cs="B Lotus"/>
          <w:sz w:val="28"/>
          <w:szCs w:val="28"/>
          <w:rtl/>
        </w:rPr>
      </w:pPr>
      <w:r w:rsidRPr="00675D08">
        <w:rPr>
          <w:rFonts w:cs="B Lotus" w:hint="cs"/>
          <w:sz w:val="28"/>
          <w:szCs w:val="28"/>
          <w:rtl/>
        </w:rPr>
        <w:t xml:space="preserve">                                                                                                     مديربرق</w:t>
      </w:r>
    </w:p>
    <w:p w14:paraId="6306AA9E" w14:textId="77777777" w:rsidR="00675D08" w:rsidRDefault="00675D08" w:rsidP="0088259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firstLine="399"/>
        <w:rPr>
          <w:rFonts w:cs="B Lotus"/>
          <w:sz w:val="28"/>
          <w:szCs w:val="28"/>
          <w:rtl/>
        </w:rPr>
      </w:pPr>
    </w:p>
    <w:p w14:paraId="11CC64D0" w14:textId="77777777" w:rsidR="00675D08" w:rsidRDefault="00675D08" w:rsidP="0088259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firstLine="399"/>
        <w:rPr>
          <w:rFonts w:cs="B Lotus"/>
          <w:sz w:val="28"/>
          <w:szCs w:val="28"/>
          <w:rtl/>
        </w:rPr>
      </w:pPr>
    </w:p>
    <w:p w14:paraId="69444B3D" w14:textId="77777777" w:rsidR="00675D08" w:rsidRDefault="00675D08" w:rsidP="0088259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firstLine="399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>رونوشت :</w:t>
      </w:r>
    </w:p>
    <w:p w14:paraId="7C074E87" w14:textId="77777777" w:rsidR="00675D08" w:rsidRDefault="00675D08" w:rsidP="0088259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cs="B Lotus"/>
          <w:sz w:val="28"/>
          <w:szCs w:val="28"/>
          <w:rtl/>
        </w:rPr>
      </w:pPr>
    </w:p>
    <w:p w14:paraId="3F5C9C69" w14:textId="77777777" w:rsidR="00882597" w:rsidRDefault="00882597" w:rsidP="0088259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cs="B Lotus"/>
          <w:sz w:val="28"/>
          <w:szCs w:val="28"/>
          <w:rtl/>
        </w:rPr>
      </w:pPr>
    </w:p>
    <w:p w14:paraId="5EE93C4A" w14:textId="77777777" w:rsidR="00882597" w:rsidRDefault="00882597" w:rsidP="0088259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cs="B Lotus"/>
          <w:sz w:val="28"/>
          <w:szCs w:val="28"/>
          <w:rtl/>
        </w:rPr>
      </w:pPr>
    </w:p>
    <w:p w14:paraId="34BABC0C" w14:textId="77777777" w:rsidR="00882597" w:rsidRPr="00675D08" w:rsidRDefault="00882597" w:rsidP="0088259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cs="B Lotus"/>
          <w:sz w:val="28"/>
          <w:szCs w:val="28"/>
          <w:rtl/>
        </w:rPr>
      </w:pPr>
    </w:p>
    <w:sectPr w:rsidR="00882597" w:rsidRPr="00675D08" w:rsidSect="00CA01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709" w:bottom="1134" w:left="709" w:header="0" w:footer="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3015E" w14:textId="77777777" w:rsidR="00A85EC5" w:rsidRDefault="00A85EC5">
      <w:r>
        <w:separator/>
      </w:r>
    </w:p>
  </w:endnote>
  <w:endnote w:type="continuationSeparator" w:id="0">
    <w:p w14:paraId="1D089DFF" w14:textId="77777777" w:rsidR="00A85EC5" w:rsidRDefault="00A85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E0923" w14:textId="77777777" w:rsidR="0058222B" w:rsidRDefault="005822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A40A3" w14:textId="77777777" w:rsidR="00C63E43" w:rsidRDefault="00C63E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3CD25" w14:textId="77777777" w:rsidR="0058222B" w:rsidRDefault="005822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45233" w14:textId="77777777" w:rsidR="00A85EC5" w:rsidRDefault="00A85EC5">
      <w:r>
        <w:separator/>
      </w:r>
    </w:p>
  </w:footnote>
  <w:footnote w:type="continuationSeparator" w:id="0">
    <w:p w14:paraId="7768DE19" w14:textId="77777777" w:rsidR="00A85EC5" w:rsidRDefault="00A85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FF077" w14:textId="77777777" w:rsidR="0058222B" w:rsidRDefault="005822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7" w:rightFromText="57" w:vertAnchor="page" w:tblpXSpec="center" w:tblpY="426"/>
      <w:tblOverlap w:val="never"/>
      <w:tblW w:w="1049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06"/>
      <w:gridCol w:w="7618"/>
      <w:gridCol w:w="1166"/>
    </w:tblGrid>
    <w:tr w:rsidR="00C63E43" w14:paraId="7DCA15F8" w14:textId="77777777" w:rsidTr="00B06A57">
      <w:trPr>
        <w:cantSplit/>
        <w:trHeight w:val="1134"/>
        <w:tblHeader/>
      </w:trPr>
      <w:tc>
        <w:tcPr>
          <w:tcW w:w="1706" w:type="dxa"/>
          <w:tcBorders>
            <w:right w:val="nil"/>
          </w:tcBorders>
          <w:shd w:val="clear" w:color="auto" w:fill="auto"/>
          <w:vAlign w:val="center"/>
        </w:tcPr>
        <w:p w14:paraId="54DB7DD8" w14:textId="77777777" w:rsidR="00C63E43" w:rsidRDefault="0087387E" w:rsidP="0087387E">
          <w:pPr>
            <w:bidi w:val="0"/>
            <w:jc w:val="center"/>
          </w:pPr>
          <w:r w:rsidRPr="0087387E">
            <w:t>F-SA-</w:t>
          </w:r>
          <w:r>
            <w:t>02</w:t>
          </w:r>
          <w:r w:rsidRPr="0087387E">
            <w:t>-00</w:t>
          </w:r>
        </w:p>
      </w:tc>
      <w:tc>
        <w:tcPr>
          <w:tcW w:w="7618" w:type="dxa"/>
          <w:tcBorders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03779925" w14:textId="77777777" w:rsidR="00C63E43" w:rsidRPr="00186E2A" w:rsidRDefault="00C63E43" w:rsidP="00186E2A">
          <w:pPr>
            <w:jc w:val="center"/>
            <w:rPr>
              <w:rFonts w:cs="B Lotus"/>
              <w:b/>
              <w:bCs/>
              <w:rtl/>
            </w:rPr>
          </w:pPr>
          <w:r w:rsidRPr="00186E2A">
            <w:rPr>
              <w:rFonts w:cs="B Lotus" w:hint="cs"/>
              <w:b/>
              <w:bCs/>
              <w:rtl/>
            </w:rPr>
            <w:t xml:space="preserve">شرکت توزیع برق آذربایجان شرقی </w:t>
          </w:r>
        </w:p>
        <w:p w14:paraId="1E3AD378" w14:textId="77777777" w:rsidR="00C63E43" w:rsidRPr="00186E2A" w:rsidRDefault="009C3810" w:rsidP="00186E2A">
          <w:pPr>
            <w:jc w:val="center"/>
            <w:rPr>
              <w:rFonts w:cs="B Lotus"/>
              <w:b/>
              <w:bCs/>
              <w:rtl/>
            </w:rPr>
          </w:pPr>
          <w:r w:rsidRPr="00186E2A">
            <w:rPr>
              <w:rFonts w:cs="B Lotus" w:hint="cs"/>
              <w:b/>
              <w:bCs/>
              <w:rtl/>
            </w:rPr>
            <w:t>فرآيندخدمات مشتركين</w:t>
          </w:r>
        </w:p>
        <w:p w14:paraId="51CF70D1" w14:textId="77777777" w:rsidR="00C63E43" w:rsidRPr="00186E2A" w:rsidRDefault="009C3810" w:rsidP="00186E2A">
          <w:pPr>
            <w:jc w:val="center"/>
            <w:rPr>
              <w:rFonts w:cs="B Lotus"/>
              <w:b/>
              <w:bCs/>
              <w:rtl/>
            </w:rPr>
          </w:pPr>
          <w:r w:rsidRPr="00186E2A">
            <w:rPr>
              <w:rFonts w:cs="B Lotus" w:hint="cs"/>
              <w:b/>
              <w:bCs/>
              <w:rtl/>
            </w:rPr>
            <w:t xml:space="preserve">فرم صورتجلسه تحويل برق آقاي / خانم / شركت </w:t>
          </w:r>
        </w:p>
      </w:tc>
      <w:tc>
        <w:tcPr>
          <w:tcW w:w="1166" w:type="dxa"/>
          <w:tcBorders>
            <w:left w:val="nil"/>
          </w:tcBorders>
          <w:shd w:val="clear" w:color="auto" w:fill="auto"/>
          <w:vAlign w:val="center"/>
        </w:tcPr>
        <w:p w14:paraId="1E27F40B" w14:textId="77777777" w:rsidR="00C63E43" w:rsidRDefault="00B02D55" w:rsidP="00186E2A">
          <w:pPr>
            <w:bidi w:val="0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271DCE2B" wp14:editId="3D7AFE9E">
                    <wp:simplePos x="0" y="0"/>
                    <wp:positionH relativeFrom="column">
                      <wp:posOffset>85090</wp:posOffset>
                    </wp:positionH>
                    <wp:positionV relativeFrom="page">
                      <wp:posOffset>118745</wp:posOffset>
                    </wp:positionV>
                    <wp:extent cx="539750" cy="539750"/>
                    <wp:effectExtent l="0" t="4445" r="3810" b="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5A3A52E" id="Rectangle 1" o:spid="_x0000_s1026" style="position:absolute;margin-left:6.7pt;margin-top:9.35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</w:tr>
  </w:tbl>
  <w:p w14:paraId="4CB9D257" w14:textId="77777777" w:rsidR="00E45134" w:rsidRDefault="00E4513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67418" w14:textId="77777777" w:rsidR="0058222B" w:rsidRDefault="005822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570"/>
    <w:multiLevelType w:val="hybridMultilevel"/>
    <w:tmpl w:val="AADAF470"/>
    <w:lvl w:ilvl="0" w:tplc="2578E2C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B Lotu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 w16cid:durableId="787967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4DE"/>
    <w:rsid w:val="00016086"/>
    <w:rsid w:val="00041B0B"/>
    <w:rsid w:val="000B3E0D"/>
    <w:rsid w:val="000D17D7"/>
    <w:rsid w:val="000F159E"/>
    <w:rsid w:val="00112F70"/>
    <w:rsid w:val="001804C9"/>
    <w:rsid w:val="00186E2A"/>
    <w:rsid w:val="001B1C55"/>
    <w:rsid w:val="001C0F97"/>
    <w:rsid w:val="001F71F7"/>
    <w:rsid w:val="00294814"/>
    <w:rsid w:val="002A4850"/>
    <w:rsid w:val="003012DD"/>
    <w:rsid w:val="00322345"/>
    <w:rsid w:val="00327B29"/>
    <w:rsid w:val="00346950"/>
    <w:rsid w:val="0039014C"/>
    <w:rsid w:val="003B15EF"/>
    <w:rsid w:val="004151E3"/>
    <w:rsid w:val="004A6847"/>
    <w:rsid w:val="0053716E"/>
    <w:rsid w:val="005545B1"/>
    <w:rsid w:val="005714DE"/>
    <w:rsid w:val="0058222B"/>
    <w:rsid w:val="00595A74"/>
    <w:rsid w:val="00596F81"/>
    <w:rsid w:val="006065D2"/>
    <w:rsid w:val="00675D08"/>
    <w:rsid w:val="006A46B7"/>
    <w:rsid w:val="00743C97"/>
    <w:rsid w:val="00786D1A"/>
    <w:rsid w:val="007B7581"/>
    <w:rsid w:val="00826D2F"/>
    <w:rsid w:val="008528C0"/>
    <w:rsid w:val="0087387E"/>
    <w:rsid w:val="00873C58"/>
    <w:rsid w:val="00882597"/>
    <w:rsid w:val="009C3810"/>
    <w:rsid w:val="00A163BA"/>
    <w:rsid w:val="00A209C6"/>
    <w:rsid w:val="00A629E3"/>
    <w:rsid w:val="00A85EC5"/>
    <w:rsid w:val="00AA049F"/>
    <w:rsid w:val="00AD2F8D"/>
    <w:rsid w:val="00AF7761"/>
    <w:rsid w:val="00B02D55"/>
    <w:rsid w:val="00B06A57"/>
    <w:rsid w:val="00B07465"/>
    <w:rsid w:val="00C1088C"/>
    <w:rsid w:val="00C63E43"/>
    <w:rsid w:val="00CA0142"/>
    <w:rsid w:val="00CC3CA3"/>
    <w:rsid w:val="00CC495C"/>
    <w:rsid w:val="00CD6CA3"/>
    <w:rsid w:val="00CD6D62"/>
    <w:rsid w:val="00DD1646"/>
    <w:rsid w:val="00E45134"/>
    <w:rsid w:val="00E518C5"/>
    <w:rsid w:val="00E525BB"/>
    <w:rsid w:val="00E62879"/>
    <w:rsid w:val="00E71FB4"/>
    <w:rsid w:val="00E8289B"/>
    <w:rsid w:val="00EF782A"/>
    <w:rsid w:val="00F20C84"/>
    <w:rsid w:val="00F75538"/>
    <w:rsid w:val="00FE3530"/>
    <w:rsid w:val="00FE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7A59995C"/>
  <w15:chartTrackingRefBased/>
  <w15:docId w15:val="{E0ADACA5-9582-4D0A-BF6F-5FE6ED025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6F81"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8289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A485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485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Quality%20Management\templates\Form%2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 1.dot</Template>
  <TotalTime>0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شرکت توزیع برق آذربایجان شرقی </vt:lpstr>
    </vt:vector>
  </TitlesOfParts>
  <Company>EAZEPDICO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شرکت توزیع برق آذربایجان شرقی</dc:title>
  <dc:subject/>
  <dc:creator>LAYEHI</dc:creator>
  <cp:keywords/>
  <dc:description/>
  <cp:lastModifiedBy>محمدرضا غریبی دولت آباد</cp:lastModifiedBy>
  <cp:revision>2</cp:revision>
  <cp:lastPrinted>2005-04-11T08:06:00Z</cp:lastPrinted>
  <dcterms:created xsi:type="dcterms:W3CDTF">2023-09-25T09:52:00Z</dcterms:created>
  <dcterms:modified xsi:type="dcterms:W3CDTF">2023-09-25T09:52:00Z</dcterms:modified>
</cp:coreProperties>
</file>