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bidiVisual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70"/>
      </w:tblGrid>
      <w:tr w:rsidR="00300F38" w:rsidRPr="007B2977" w14:paraId="5E855167" w14:textId="77777777" w:rsidTr="007B2977">
        <w:trPr>
          <w:trHeight w:val="4230"/>
        </w:trPr>
        <w:tc>
          <w:tcPr>
            <w:tcW w:w="10488" w:type="dxa"/>
            <w:shd w:val="clear" w:color="auto" w:fill="auto"/>
          </w:tcPr>
          <w:p w14:paraId="684439D6" w14:textId="77777777" w:rsidR="00300F38" w:rsidRPr="007B2977" w:rsidRDefault="00300F38" w:rsidP="007B2977">
            <w:pPr>
              <w:ind w:right="284"/>
              <w:rPr>
                <w:rFonts w:cs="B Lotus" w:hint="cs"/>
                <w:sz w:val="28"/>
                <w:szCs w:val="28"/>
                <w:rtl/>
              </w:rPr>
            </w:pPr>
            <w:r w:rsidRPr="007B2977">
              <w:rPr>
                <w:rFonts w:cs="B Lotus" w:hint="cs"/>
                <w:sz w:val="28"/>
                <w:szCs w:val="28"/>
                <w:rtl/>
              </w:rPr>
              <w:t>الف ) مشخصات تأمين كننده :</w:t>
            </w:r>
          </w:p>
          <w:p w14:paraId="1C6BA621" w14:textId="77777777" w:rsidR="00300F38" w:rsidRPr="007B2977" w:rsidRDefault="00300F38" w:rsidP="007B2977">
            <w:pPr>
              <w:ind w:right="284"/>
              <w:rPr>
                <w:rFonts w:cs="B Lotus" w:hint="cs"/>
                <w:sz w:val="28"/>
                <w:szCs w:val="28"/>
                <w:rtl/>
              </w:rPr>
            </w:pPr>
            <w:r w:rsidRPr="007B2977">
              <w:rPr>
                <w:rFonts w:cs="B Lotus" w:hint="cs"/>
                <w:rtl/>
              </w:rPr>
              <w:t>1- نام شركت / مؤسسه :</w:t>
            </w:r>
            <w:r w:rsidRPr="007B2977">
              <w:rPr>
                <w:rFonts w:cs="B Lotus" w:hint="cs"/>
                <w:sz w:val="28"/>
                <w:szCs w:val="28"/>
                <w:rtl/>
              </w:rPr>
              <w:t xml:space="preserve">                    </w:t>
            </w:r>
            <w:r w:rsidRPr="007B2977">
              <w:rPr>
                <w:rFonts w:cs="B Lotus" w:hint="cs"/>
                <w:rtl/>
              </w:rPr>
              <w:t>2- نوع مالكيت :                  3- تاريخ وشمارة ثبت شركت /مؤسسه :</w:t>
            </w:r>
          </w:p>
          <w:p w14:paraId="68D0FC3A" w14:textId="77777777" w:rsidR="00300F38" w:rsidRPr="007B2977" w:rsidRDefault="00300F38" w:rsidP="007B2977">
            <w:pPr>
              <w:ind w:right="284"/>
              <w:rPr>
                <w:rFonts w:cs="B Lotus" w:hint="cs"/>
                <w:rtl/>
              </w:rPr>
            </w:pPr>
            <w:r w:rsidRPr="007B2977">
              <w:rPr>
                <w:rFonts w:cs="B Lotus" w:hint="cs"/>
                <w:rtl/>
              </w:rPr>
              <w:t xml:space="preserve">4- نوع فعاليت : توليدكننده  </w:t>
            </w:r>
            <w:r w:rsidRPr="007B2977">
              <w:rPr>
                <w:rFonts w:cs="B Lotus" w:hint="cs"/>
              </w:rPr>
              <w:sym w:font="Symbol" w:char="F0FF"/>
            </w:r>
            <w:r w:rsidRPr="007B2977">
              <w:rPr>
                <w:rFonts w:cs="B Lotus" w:hint="cs"/>
                <w:rtl/>
              </w:rPr>
              <w:t xml:space="preserve">            فروشنده   </w:t>
            </w:r>
            <w:r w:rsidRPr="007B2977">
              <w:rPr>
                <w:rFonts w:cs="B Lotus" w:hint="cs"/>
              </w:rPr>
              <w:sym w:font="Symbol" w:char="F0FF"/>
            </w:r>
            <w:r w:rsidRPr="007B2977">
              <w:rPr>
                <w:rFonts w:cs="B Lotus" w:hint="cs"/>
                <w:rtl/>
              </w:rPr>
              <w:t xml:space="preserve">           خدماتي  </w:t>
            </w:r>
            <w:r w:rsidRPr="007B2977">
              <w:rPr>
                <w:rFonts w:cs="B Lotus" w:hint="cs"/>
              </w:rPr>
              <w:sym w:font="Symbol" w:char="F0FF"/>
            </w:r>
            <w:r w:rsidRPr="007B2977">
              <w:rPr>
                <w:rFonts w:cs="B Lotus" w:hint="cs"/>
                <w:rtl/>
              </w:rPr>
              <w:t xml:space="preserve">              نماينده  </w:t>
            </w:r>
            <w:r w:rsidRPr="007B2977">
              <w:rPr>
                <w:rFonts w:cs="B Lotus" w:hint="cs"/>
              </w:rPr>
              <w:sym w:font="Symbol" w:char="F0FF"/>
            </w:r>
            <w:r w:rsidRPr="007B2977">
              <w:rPr>
                <w:rFonts w:cs="B Lotus" w:hint="cs"/>
                <w:rtl/>
              </w:rPr>
              <w:t xml:space="preserve">                 ساير</w:t>
            </w:r>
            <w:r w:rsidRPr="007B2977">
              <w:rPr>
                <w:rFonts w:cs="B Lotus" w:hint="cs"/>
              </w:rPr>
              <w:sym w:font="Symbol" w:char="F0FF"/>
            </w:r>
            <w:r w:rsidRPr="007B2977">
              <w:rPr>
                <w:rFonts w:cs="B Lotus" w:hint="cs"/>
                <w:rtl/>
              </w:rPr>
              <w:t xml:space="preserve"> (ذكرشود) :</w:t>
            </w:r>
          </w:p>
          <w:p w14:paraId="34693EC6" w14:textId="77777777" w:rsidR="00300F38" w:rsidRPr="007B2977" w:rsidRDefault="00300F38" w:rsidP="007B2977">
            <w:pPr>
              <w:ind w:right="284"/>
              <w:rPr>
                <w:rFonts w:cs="B Lotus" w:hint="cs"/>
                <w:rtl/>
              </w:rPr>
            </w:pPr>
            <w:r w:rsidRPr="007B2977">
              <w:rPr>
                <w:rFonts w:cs="B Lotus" w:hint="cs"/>
                <w:rtl/>
              </w:rPr>
              <w:t>5- آدرس پست الكترونيكي :                                                    6-  آدرس وب سايت :</w:t>
            </w:r>
          </w:p>
          <w:p w14:paraId="4499F584" w14:textId="77777777" w:rsidR="00300F38" w:rsidRPr="007B2977" w:rsidRDefault="00300F38" w:rsidP="007B2977">
            <w:pPr>
              <w:ind w:right="284"/>
              <w:rPr>
                <w:rFonts w:cs="B Lotus" w:hint="cs"/>
                <w:rtl/>
              </w:rPr>
            </w:pPr>
            <w:r w:rsidRPr="007B2977">
              <w:rPr>
                <w:rFonts w:cs="B Lotus" w:hint="cs"/>
                <w:rtl/>
              </w:rPr>
              <w:t>7- آدرس پستي دفترمركزي :</w:t>
            </w:r>
          </w:p>
          <w:p w14:paraId="616C9CA5" w14:textId="77777777" w:rsidR="00300F38" w:rsidRPr="007B2977" w:rsidRDefault="00300F38" w:rsidP="007B2977">
            <w:pPr>
              <w:ind w:right="284"/>
              <w:rPr>
                <w:rFonts w:cs="B Lotus" w:hint="cs"/>
                <w:rtl/>
              </w:rPr>
            </w:pPr>
            <w:r w:rsidRPr="007B2977">
              <w:rPr>
                <w:rFonts w:cs="B Lotus" w:hint="cs"/>
                <w:rtl/>
              </w:rPr>
              <w:t>8- تلفن :                                    9- دورنگار:                                     10- تلفن همراه :</w:t>
            </w:r>
          </w:p>
          <w:p w14:paraId="1EC26206" w14:textId="77777777" w:rsidR="00300F38" w:rsidRPr="007B2977" w:rsidRDefault="00300F38" w:rsidP="007B2977">
            <w:pPr>
              <w:ind w:right="284"/>
              <w:rPr>
                <w:rFonts w:cs="B Lotus" w:hint="cs"/>
                <w:rtl/>
              </w:rPr>
            </w:pPr>
            <w:r w:rsidRPr="007B2977">
              <w:rPr>
                <w:rFonts w:cs="B Lotus" w:hint="cs"/>
                <w:rtl/>
              </w:rPr>
              <w:t xml:space="preserve">11- آدرس كارخانه :      </w:t>
            </w:r>
          </w:p>
          <w:p w14:paraId="2237523A" w14:textId="77777777" w:rsidR="00300F38" w:rsidRPr="007B2977" w:rsidRDefault="00300F38" w:rsidP="007B2977">
            <w:pPr>
              <w:ind w:right="284"/>
              <w:rPr>
                <w:rFonts w:cs="B Lotus" w:hint="cs"/>
                <w:rtl/>
              </w:rPr>
            </w:pPr>
            <w:r w:rsidRPr="007B2977">
              <w:rPr>
                <w:rFonts w:cs="B Lotus" w:hint="cs"/>
                <w:rtl/>
              </w:rPr>
              <w:t>12- تلفن :                                 13- دورنگار:</w:t>
            </w:r>
          </w:p>
          <w:p w14:paraId="3F5A50F0" w14:textId="77777777" w:rsidR="00300F38" w:rsidRDefault="00300F38" w:rsidP="007B2977">
            <w:pPr>
              <w:ind w:right="284"/>
              <w:rPr>
                <w:rFonts w:hint="cs"/>
                <w:rtl/>
              </w:rPr>
            </w:pPr>
            <w:r w:rsidRPr="007B2977">
              <w:rPr>
                <w:rFonts w:cs="B Lotus" w:hint="cs"/>
                <w:rtl/>
              </w:rPr>
              <w:t>14- چنانچه شركت /مؤسسه سابقا" بانام ديگري فعاليت مي كرده نام ومدت آن راذكرشود:</w:t>
            </w:r>
          </w:p>
          <w:p w14:paraId="06DFE72D" w14:textId="77777777" w:rsidR="00300F38" w:rsidRDefault="00300F38" w:rsidP="007B2977">
            <w:pPr>
              <w:ind w:right="284"/>
              <w:rPr>
                <w:rFonts w:hint="cs"/>
                <w:rtl/>
              </w:rPr>
            </w:pPr>
          </w:p>
          <w:p w14:paraId="56B4509C" w14:textId="77777777" w:rsidR="00300F38" w:rsidRPr="007B2977" w:rsidRDefault="00300F38" w:rsidP="007B2977">
            <w:pPr>
              <w:ind w:right="284"/>
              <w:rPr>
                <w:rFonts w:cs="B Lotus" w:hint="cs"/>
                <w:sz w:val="28"/>
                <w:szCs w:val="28"/>
                <w:rtl/>
              </w:rPr>
            </w:pPr>
          </w:p>
        </w:tc>
      </w:tr>
      <w:tr w:rsidR="00300F38" w:rsidRPr="007B2977" w14:paraId="08E5CD41" w14:textId="77777777" w:rsidTr="007B2977">
        <w:trPr>
          <w:trHeight w:val="1815"/>
        </w:trPr>
        <w:tc>
          <w:tcPr>
            <w:tcW w:w="10488" w:type="dxa"/>
            <w:shd w:val="clear" w:color="auto" w:fill="auto"/>
          </w:tcPr>
          <w:p w14:paraId="3B90C95D" w14:textId="77777777" w:rsidR="00300F38" w:rsidRPr="007B2977" w:rsidRDefault="00300F38" w:rsidP="007B2977">
            <w:pPr>
              <w:ind w:right="284"/>
              <w:rPr>
                <w:rFonts w:cs="B Lotus" w:hint="cs"/>
                <w:sz w:val="28"/>
                <w:szCs w:val="28"/>
                <w:rtl/>
              </w:rPr>
            </w:pPr>
            <w:r w:rsidRPr="007B2977">
              <w:rPr>
                <w:rFonts w:cs="B Lotus" w:hint="cs"/>
                <w:sz w:val="28"/>
                <w:szCs w:val="28"/>
                <w:rtl/>
              </w:rPr>
              <w:t>ب ) مشخصات نيروي انساني :</w:t>
            </w:r>
          </w:p>
          <w:p w14:paraId="3C89D2AC" w14:textId="77777777" w:rsidR="00300F38" w:rsidRPr="007B2977" w:rsidRDefault="00300F38" w:rsidP="007B2977">
            <w:pPr>
              <w:ind w:right="284"/>
              <w:rPr>
                <w:rFonts w:cs="B Lotus" w:hint="cs"/>
                <w:sz w:val="28"/>
                <w:szCs w:val="28"/>
                <w:rtl/>
              </w:rPr>
            </w:pPr>
            <w:r w:rsidRPr="007B2977">
              <w:rPr>
                <w:rFonts w:cs="B Lotus" w:hint="cs"/>
                <w:rtl/>
              </w:rPr>
              <w:t>1- نام ونام خانوادگي مديرعامل :                                                       2- تعدادكاركنان</w:t>
            </w:r>
            <w:r w:rsidRPr="007B2977">
              <w:rPr>
                <w:rFonts w:cs="B Lotus" w:hint="cs"/>
                <w:sz w:val="28"/>
                <w:szCs w:val="28"/>
                <w:rtl/>
              </w:rPr>
              <w:t xml:space="preserve"> </w:t>
            </w:r>
          </w:p>
          <w:p w14:paraId="0E63DAD1" w14:textId="77777777" w:rsidR="00300F38" w:rsidRPr="007B2977" w:rsidRDefault="00300F38" w:rsidP="007B2977">
            <w:pPr>
              <w:ind w:right="284"/>
              <w:rPr>
                <w:rFonts w:cs="B Lotus" w:hint="cs"/>
                <w:rtl/>
              </w:rPr>
            </w:pPr>
            <w:r w:rsidRPr="007B2977">
              <w:rPr>
                <w:rFonts w:cs="B Lotus" w:hint="cs"/>
                <w:rtl/>
              </w:rPr>
              <w:t>3- مدارك تحصيلي وسوابق كاري نيروي انساني متخصص ثابت آن شركت/ مؤسسه ذكرشود.</w:t>
            </w:r>
          </w:p>
          <w:p w14:paraId="27CE3E99" w14:textId="77777777" w:rsidR="00300F38" w:rsidRPr="007B2977" w:rsidRDefault="00300F38" w:rsidP="007B2977">
            <w:pPr>
              <w:ind w:right="284"/>
              <w:rPr>
                <w:rFonts w:cs="B Lotus" w:hint="cs"/>
                <w:rtl/>
              </w:rPr>
            </w:pPr>
          </w:p>
          <w:p w14:paraId="2E442FAD" w14:textId="77777777" w:rsidR="00300F38" w:rsidRPr="007B2977" w:rsidRDefault="00300F38" w:rsidP="007B2977">
            <w:pPr>
              <w:ind w:right="284"/>
              <w:rPr>
                <w:rFonts w:cs="B Lotus" w:hint="cs"/>
                <w:sz w:val="28"/>
                <w:szCs w:val="28"/>
                <w:rtl/>
              </w:rPr>
            </w:pPr>
          </w:p>
        </w:tc>
      </w:tr>
      <w:tr w:rsidR="00300F38" w:rsidRPr="007B2977" w14:paraId="563EC826" w14:textId="77777777" w:rsidTr="007B2977">
        <w:trPr>
          <w:trHeight w:val="720"/>
        </w:trPr>
        <w:tc>
          <w:tcPr>
            <w:tcW w:w="10488" w:type="dxa"/>
            <w:shd w:val="clear" w:color="auto" w:fill="auto"/>
          </w:tcPr>
          <w:p w14:paraId="72FFDC13" w14:textId="77777777" w:rsidR="00300F38" w:rsidRPr="007B2977" w:rsidRDefault="00300F38" w:rsidP="007B2977">
            <w:pPr>
              <w:ind w:right="284"/>
              <w:rPr>
                <w:rFonts w:cs="B Lotus" w:hint="cs"/>
                <w:sz w:val="28"/>
                <w:szCs w:val="28"/>
                <w:rtl/>
              </w:rPr>
            </w:pPr>
            <w:r w:rsidRPr="007B2977">
              <w:rPr>
                <w:rFonts w:cs="B Lotus" w:hint="cs"/>
                <w:sz w:val="28"/>
                <w:szCs w:val="28"/>
                <w:rtl/>
              </w:rPr>
              <w:t>ج) مشخصات محصولات توليدي /كالاهاي وارداتي :</w:t>
            </w:r>
          </w:p>
          <w:tbl>
            <w:tblPr>
              <w:bidiVisual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26"/>
              <w:gridCol w:w="1907"/>
              <w:gridCol w:w="1269"/>
              <w:gridCol w:w="1664"/>
              <w:gridCol w:w="1169"/>
              <w:gridCol w:w="1145"/>
              <w:gridCol w:w="1126"/>
              <w:gridCol w:w="1238"/>
            </w:tblGrid>
            <w:tr w:rsidR="00300F38" w:rsidRPr="007B2977" w14:paraId="656F0EFA" w14:textId="77777777" w:rsidTr="007B2977">
              <w:trPr>
                <w:trHeight w:val="165"/>
              </w:trPr>
              <w:tc>
                <w:tcPr>
                  <w:tcW w:w="627" w:type="dxa"/>
                  <w:vMerge w:val="restart"/>
                  <w:shd w:val="clear" w:color="auto" w:fill="auto"/>
                </w:tcPr>
                <w:p w14:paraId="5CAABE36" w14:textId="77777777" w:rsidR="00300F38" w:rsidRPr="007B2977" w:rsidRDefault="00300F38" w:rsidP="00300F3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  <w:r w:rsidRPr="007B2977">
                    <w:rPr>
                      <w:rFonts w:cs="B Lotus" w:hint="cs"/>
                      <w:sz w:val="20"/>
                      <w:szCs w:val="20"/>
                      <w:rtl/>
                    </w:rPr>
                    <w:t>رديف</w:t>
                  </w:r>
                </w:p>
              </w:tc>
              <w:tc>
                <w:tcPr>
                  <w:tcW w:w="1936" w:type="dxa"/>
                  <w:vMerge w:val="restart"/>
                  <w:shd w:val="clear" w:color="auto" w:fill="auto"/>
                </w:tcPr>
                <w:p w14:paraId="1D4FFA75" w14:textId="77777777" w:rsidR="00300F38" w:rsidRPr="007B2977" w:rsidRDefault="00300F38" w:rsidP="00300F3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  <w:r w:rsidRPr="007B2977">
                    <w:rPr>
                      <w:rFonts w:cs="B Lotus" w:hint="cs"/>
                      <w:sz w:val="20"/>
                      <w:szCs w:val="20"/>
                      <w:rtl/>
                    </w:rPr>
                    <w:t>نام محصول /كالا</w:t>
                  </w:r>
                </w:p>
              </w:tc>
              <w:tc>
                <w:tcPr>
                  <w:tcW w:w="1282" w:type="dxa"/>
                  <w:vMerge w:val="restart"/>
                  <w:shd w:val="clear" w:color="auto" w:fill="auto"/>
                </w:tcPr>
                <w:p w14:paraId="20481001" w14:textId="77777777" w:rsidR="00300F38" w:rsidRPr="007B2977" w:rsidRDefault="00300F38" w:rsidP="00300F3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  <w:r w:rsidRPr="007B2977">
                    <w:rPr>
                      <w:rFonts w:cs="B Lotus" w:hint="cs"/>
                      <w:sz w:val="20"/>
                      <w:szCs w:val="20"/>
                      <w:rtl/>
                    </w:rPr>
                    <w:t>توليدي /وارداتي</w:t>
                  </w:r>
                </w:p>
              </w:tc>
              <w:tc>
                <w:tcPr>
                  <w:tcW w:w="1684" w:type="dxa"/>
                  <w:vMerge w:val="restart"/>
                  <w:shd w:val="clear" w:color="auto" w:fill="auto"/>
                </w:tcPr>
                <w:p w14:paraId="079AC45E" w14:textId="77777777" w:rsidR="00300F38" w:rsidRPr="007B2977" w:rsidRDefault="00300F38" w:rsidP="00300F3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  <w:r w:rsidRPr="007B2977">
                    <w:rPr>
                      <w:rFonts w:cs="B Lotus" w:hint="cs"/>
                      <w:sz w:val="20"/>
                      <w:szCs w:val="20"/>
                      <w:rtl/>
                    </w:rPr>
                    <w:t xml:space="preserve">مشخصات فني </w:t>
                  </w:r>
                </w:p>
              </w:tc>
              <w:tc>
                <w:tcPr>
                  <w:tcW w:w="4733" w:type="dxa"/>
                  <w:gridSpan w:val="4"/>
                  <w:shd w:val="clear" w:color="auto" w:fill="auto"/>
                </w:tcPr>
                <w:p w14:paraId="576C00FF" w14:textId="77777777" w:rsidR="00300F38" w:rsidRPr="007B2977" w:rsidRDefault="00300F38" w:rsidP="00300F3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  <w:r w:rsidRPr="007B2977">
                    <w:rPr>
                      <w:rFonts w:cs="B Lotus" w:hint="cs"/>
                      <w:sz w:val="20"/>
                      <w:szCs w:val="20"/>
                      <w:rtl/>
                    </w:rPr>
                    <w:t>استانداردهاوت</w:t>
                  </w:r>
                </w:p>
              </w:tc>
            </w:tr>
            <w:tr w:rsidR="00300F38" w:rsidRPr="007B2977" w14:paraId="0FCB76C4" w14:textId="77777777" w:rsidTr="007B2977">
              <w:trPr>
                <w:trHeight w:val="165"/>
              </w:trPr>
              <w:tc>
                <w:tcPr>
                  <w:tcW w:w="627" w:type="dxa"/>
                  <w:vMerge/>
                  <w:shd w:val="clear" w:color="auto" w:fill="auto"/>
                </w:tcPr>
                <w:p w14:paraId="709E6C93" w14:textId="77777777" w:rsidR="00300F38" w:rsidRPr="007B2977" w:rsidRDefault="00300F38" w:rsidP="00300F3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936" w:type="dxa"/>
                  <w:vMerge/>
                  <w:shd w:val="clear" w:color="auto" w:fill="auto"/>
                </w:tcPr>
                <w:p w14:paraId="08B848DA" w14:textId="77777777" w:rsidR="00300F38" w:rsidRPr="007B2977" w:rsidRDefault="00300F38" w:rsidP="00300F3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282" w:type="dxa"/>
                  <w:vMerge/>
                  <w:shd w:val="clear" w:color="auto" w:fill="auto"/>
                </w:tcPr>
                <w:p w14:paraId="20CF9A01" w14:textId="77777777" w:rsidR="00300F38" w:rsidRPr="007B2977" w:rsidRDefault="00300F38" w:rsidP="00300F3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684" w:type="dxa"/>
                  <w:vMerge/>
                  <w:shd w:val="clear" w:color="auto" w:fill="auto"/>
                </w:tcPr>
                <w:p w14:paraId="5753E4CA" w14:textId="77777777" w:rsidR="00300F38" w:rsidRPr="007B2977" w:rsidRDefault="00300F38" w:rsidP="00300F3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181" w:type="dxa"/>
                  <w:shd w:val="clear" w:color="auto" w:fill="auto"/>
                </w:tcPr>
                <w:p w14:paraId="487CFDB6" w14:textId="77777777" w:rsidR="00300F38" w:rsidRPr="007B2977" w:rsidRDefault="00F03F18" w:rsidP="00300F3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  <w:r w:rsidRPr="007B2977">
                    <w:rPr>
                      <w:rFonts w:cs="B Lotus" w:hint="cs"/>
                      <w:sz w:val="20"/>
                      <w:szCs w:val="20"/>
                      <w:rtl/>
                    </w:rPr>
                    <w:t>تست نوعي</w:t>
                  </w:r>
                </w:p>
              </w:tc>
              <w:tc>
                <w:tcPr>
                  <w:tcW w:w="1159" w:type="dxa"/>
                  <w:shd w:val="clear" w:color="auto" w:fill="auto"/>
                </w:tcPr>
                <w:p w14:paraId="7E1E1145" w14:textId="77777777" w:rsidR="00300F38" w:rsidRPr="007B2977" w:rsidRDefault="00F03F18" w:rsidP="00300F3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  <w:r w:rsidRPr="007B2977">
                    <w:rPr>
                      <w:rFonts w:cs="B Lotus" w:hint="cs"/>
                      <w:sz w:val="20"/>
                      <w:szCs w:val="20"/>
                      <w:rtl/>
                    </w:rPr>
                    <w:t xml:space="preserve">تست جاري </w:t>
                  </w:r>
                </w:p>
              </w:tc>
              <w:tc>
                <w:tcPr>
                  <w:tcW w:w="1140" w:type="dxa"/>
                  <w:shd w:val="clear" w:color="auto" w:fill="auto"/>
                </w:tcPr>
                <w:p w14:paraId="62898252" w14:textId="77777777" w:rsidR="00300F38" w:rsidRPr="007B2977" w:rsidRDefault="00F03F18" w:rsidP="00300F3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  <w:r w:rsidRPr="007B2977">
                    <w:rPr>
                      <w:rFonts w:cs="B Lotus" w:hint="cs"/>
                      <w:sz w:val="20"/>
                      <w:szCs w:val="20"/>
                      <w:rtl/>
                    </w:rPr>
                    <w:t>تست نمونه اي</w:t>
                  </w:r>
                </w:p>
              </w:tc>
              <w:tc>
                <w:tcPr>
                  <w:tcW w:w="1253" w:type="dxa"/>
                  <w:shd w:val="clear" w:color="auto" w:fill="auto"/>
                </w:tcPr>
                <w:p w14:paraId="5059602D" w14:textId="77777777" w:rsidR="00300F38" w:rsidRPr="007B2977" w:rsidRDefault="00F03F18" w:rsidP="00F03F1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  <w:r w:rsidRPr="007B2977">
                    <w:rPr>
                      <w:rFonts w:cs="B Lotus" w:hint="cs"/>
                      <w:sz w:val="20"/>
                      <w:szCs w:val="20"/>
                      <w:rtl/>
                    </w:rPr>
                    <w:t>گواهي مبداء</w:t>
                  </w:r>
                </w:p>
              </w:tc>
            </w:tr>
            <w:tr w:rsidR="00F03F18" w:rsidRPr="007B2977" w14:paraId="35A121D7" w14:textId="77777777" w:rsidTr="007B2977">
              <w:trPr>
                <w:trHeight w:val="1793"/>
              </w:trPr>
              <w:tc>
                <w:tcPr>
                  <w:tcW w:w="627" w:type="dxa"/>
                  <w:shd w:val="clear" w:color="auto" w:fill="auto"/>
                </w:tcPr>
                <w:p w14:paraId="0B97FD92" w14:textId="77777777" w:rsidR="00300F38" w:rsidRPr="007B2977" w:rsidRDefault="00300F38" w:rsidP="00300F3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936" w:type="dxa"/>
                  <w:shd w:val="clear" w:color="auto" w:fill="auto"/>
                </w:tcPr>
                <w:p w14:paraId="60E77EA3" w14:textId="77777777" w:rsidR="00300F38" w:rsidRPr="007B2977" w:rsidRDefault="00300F38" w:rsidP="00300F3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</w:p>
                <w:p w14:paraId="2BF220B0" w14:textId="77777777" w:rsidR="006D46FF" w:rsidRPr="007B2977" w:rsidRDefault="006D46FF" w:rsidP="00300F3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</w:p>
                <w:p w14:paraId="02DCC1E1" w14:textId="77777777" w:rsidR="006D46FF" w:rsidRPr="007B2977" w:rsidRDefault="006D46FF" w:rsidP="00300F3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</w:p>
                <w:p w14:paraId="6A068238" w14:textId="77777777" w:rsidR="006D46FF" w:rsidRPr="007B2977" w:rsidRDefault="006D46FF" w:rsidP="00300F3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</w:p>
                <w:p w14:paraId="16BE8201" w14:textId="77777777" w:rsidR="006D46FF" w:rsidRPr="007B2977" w:rsidRDefault="006D46FF" w:rsidP="00300F3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</w:p>
                <w:p w14:paraId="258E1ACF" w14:textId="77777777" w:rsidR="006D46FF" w:rsidRPr="007B2977" w:rsidRDefault="006D46FF" w:rsidP="00300F3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</w:p>
                <w:p w14:paraId="57A744C0" w14:textId="77777777" w:rsidR="006D46FF" w:rsidRPr="007B2977" w:rsidRDefault="006D46FF" w:rsidP="00300F3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282" w:type="dxa"/>
                  <w:shd w:val="clear" w:color="auto" w:fill="auto"/>
                </w:tcPr>
                <w:p w14:paraId="47055384" w14:textId="77777777" w:rsidR="00300F38" w:rsidRPr="007B2977" w:rsidRDefault="00300F38" w:rsidP="00300F3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684" w:type="dxa"/>
                  <w:shd w:val="clear" w:color="auto" w:fill="auto"/>
                </w:tcPr>
                <w:p w14:paraId="3261B9A8" w14:textId="77777777" w:rsidR="00300F38" w:rsidRPr="007B2977" w:rsidRDefault="00300F38" w:rsidP="00300F3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184" w:type="dxa"/>
                  <w:shd w:val="clear" w:color="auto" w:fill="auto"/>
                </w:tcPr>
                <w:p w14:paraId="6A1C3F8A" w14:textId="77777777" w:rsidR="00300F38" w:rsidRPr="007B2977" w:rsidRDefault="00300F38" w:rsidP="00300F3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156" w:type="dxa"/>
                  <w:shd w:val="clear" w:color="auto" w:fill="auto"/>
                </w:tcPr>
                <w:p w14:paraId="58BE8558" w14:textId="77777777" w:rsidR="00300F38" w:rsidRPr="007B2977" w:rsidRDefault="00300F38" w:rsidP="00300F3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140" w:type="dxa"/>
                  <w:shd w:val="clear" w:color="auto" w:fill="auto"/>
                </w:tcPr>
                <w:p w14:paraId="200E769C" w14:textId="77777777" w:rsidR="00300F38" w:rsidRPr="007B2977" w:rsidRDefault="00300F38" w:rsidP="00300F3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253" w:type="dxa"/>
                  <w:shd w:val="clear" w:color="auto" w:fill="auto"/>
                </w:tcPr>
                <w:p w14:paraId="65E8F8E4" w14:textId="77777777" w:rsidR="00300F38" w:rsidRPr="007B2977" w:rsidRDefault="00300F38" w:rsidP="00300F38">
                  <w:pPr>
                    <w:rPr>
                      <w:rFonts w:cs="B Lotus" w:hint="cs"/>
                      <w:sz w:val="20"/>
                      <w:szCs w:val="20"/>
                      <w:rtl/>
                    </w:rPr>
                  </w:pPr>
                </w:p>
              </w:tc>
            </w:tr>
          </w:tbl>
          <w:p w14:paraId="019BF4E0" w14:textId="77777777" w:rsidR="00300F38" w:rsidRPr="007B2977" w:rsidRDefault="00F03F18" w:rsidP="007B2977">
            <w:pPr>
              <w:ind w:right="284"/>
              <w:rPr>
                <w:rFonts w:cs="B Lotus" w:hint="cs"/>
                <w:sz w:val="28"/>
                <w:szCs w:val="28"/>
                <w:rtl/>
              </w:rPr>
            </w:pPr>
            <w:r w:rsidRPr="007B2977">
              <w:rPr>
                <w:rFonts w:cs="B Lotus" w:hint="cs"/>
                <w:sz w:val="28"/>
                <w:szCs w:val="28"/>
                <w:rtl/>
              </w:rPr>
              <w:t>د) مشخصات مشتريان</w:t>
            </w:r>
            <w:r w:rsidR="006D46FF" w:rsidRPr="007B2977">
              <w:rPr>
                <w:rFonts w:cs="B Lotus" w:hint="cs"/>
                <w:sz w:val="28"/>
                <w:szCs w:val="28"/>
                <w:rtl/>
              </w:rPr>
              <w:t xml:space="preserve"> اصلي عمده دردوسال اخير:</w:t>
            </w:r>
            <w:r w:rsidRPr="007B2977">
              <w:rPr>
                <w:rFonts w:cs="B Lotus" w:hint="cs"/>
                <w:sz w:val="28"/>
                <w:szCs w:val="28"/>
                <w:rtl/>
              </w:rPr>
              <w:t xml:space="preserve"> </w:t>
            </w:r>
          </w:p>
          <w:tbl>
            <w:tblPr>
              <w:bidiVisual/>
              <w:tblW w:w="1026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7"/>
              <w:gridCol w:w="2877"/>
              <w:gridCol w:w="1197"/>
              <w:gridCol w:w="2508"/>
              <w:gridCol w:w="1311"/>
              <w:gridCol w:w="1311"/>
            </w:tblGrid>
            <w:tr w:rsidR="006D46FF" w:rsidRPr="007B2977" w14:paraId="4C2BBB79" w14:textId="77777777" w:rsidTr="007B2977">
              <w:tc>
                <w:tcPr>
                  <w:tcW w:w="1057" w:type="dxa"/>
                  <w:shd w:val="clear" w:color="auto" w:fill="auto"/>
                </w:tcPr>
                <w:p w14:paraId="570DD897" w14:textId="77777777" w:rsidR="006D46FF" w:rsidRPr="007B2977" w:rsidRDefault="006D46FF" w:rsidP="007B2977">
                  <w:pPr>
                    <w:ind w:right="284"/>
                    <w:jc w:val="center"/>
                    <w:rPr>
                      <w:rFonts w:cs="B Lotus" w:hint="cs"/>
                      <w:rtl/>
                    </w:rPr>
                  </w:pPr>
                  <w:r w:rsidRPr="007B2977">
                    <w:rPr>
                      <w:rFonts w:cs="B Lotus" w:hint="cs"/>
                      <w:rtl/>
                    </w:rPr>
                    <w:t>رديف</w:t>
                  </w:r>
                </w:p>
              </w:tc>
              <w:tc>
                <w:tcPr>
                  <w:tcW w:w="2877" w:type="dxa"/>
                  <w:shd w:val="clear" w:color="auto" w:fill="auto"/>
                </w:tcPr>
                <w:p w14:paraId="493B00EF" w14:textId="77777777" w:rsidR="006D46FF" w:rsidRPr="007B2977" w:rsidRDefault="006D46FF" w:rsidP="007B2977">
                  <w:pPr>
                    <w:ind w:right="284"/>
                    <w:jc w:val="center"/>
                    <w:rPr>
                      <w:rFonts w:cs="B Lotus" w:hint="cs"/>
                      <w:rtl/>
                    </w:rPr>
                  </w:pPr>
                  <w:r w:rsidRPr="007B2977">
                    <w:rPr>
                      <w:rFonts w:cs="B Lotus" w:hint="cs"/>
                      <w:rtl/>
                    </w:rPr>
                    <w:t>نام مشتري / كلرفرما</w:t>
                  </w:r>
                </w:p>
              </w:tc>
              <w:tc>
                <w:tcPr>
                  <w:tcW w:w="1197" w:type="dxa"/>
                  <w:shd w:val="clear" w:color="auto" w:fill="auto"/>
                </w:tcPr>
                <w:p w14:paraId="779F9B3A" w14:textId="77777777" w:rsidR="006D46FF" w:rsidRPr="007B2977" w:rsidRDefault="006D46FF" w:rsidP="007B2977">
                  <w:pPr>
                    <w:ind w:right="284"/>
                    <w:jc w:val="center"/>
                    <w:rPr>
                      <w:rFonts w:cs="B Lotus" w:hint="cs"/>
                      <w:rtl/>
                    </w:rPr>
                  </w:pPr>
                  <w:r w:rsidRPr="007B2977">
                    <w:rPr>
                      <w:rFonts w:cs="B Lotus" w:hint="cs"/>
                      <w:rtl/>
                    </w:rPr>
                    <w:t>سايقه كار</w:t>
                  </w:r>
                </w:p>
              </w:tc>
              <w:tc>
                <w:tcPr>
                  <w:tcW w:w="2508" w:type="dxa"/>
                  <w:shd w:val="clear" w:color="auto" w:fill="auto"/>
                </w:tcPr>
                <w:p w14:paraId="4112E812" w14:textId="77777777" w:rsidR="006D46FF" w:rsidRPr="007B2977" w:rsidRDefault="006D46FF" w:rsidP="007B2977">
                  <w:pPr>
                    <w:ind w:right="284"/>
                    <w:jc w:val="center"/>
                    <w:rPr>
                      <w:rFonts w:cs="B Lotus" w:hint="cs"/>
                      <w:rtl/>
                    </w:rPr>
                  </w:pPr>
                  <w:r w:rsidRPr="007B2977">
                    <w:rPr>
                      <w:rFonts w:cs="B Lotus" w:hint="cs"/>
                      <w:rtl/>
                    </w:rPr>
                    <w:t>شرح نوع همكاري</w:t>
                  </w:r>
                </w:p>
              </w:tc>
              <w:tc>
                <w:tcPr>
                  <w:tcW w:w="1311" w:type="dxa"/>
                  <w:shd w:val="clear" w:color="auto" w:fill="auto"/>
                </w:tcPr>
                <w:p w14:paraId="0D5DD8E1" w14:textId="77777777" w:rsidR="006D46FF" w:rsidRPr="007B2977" w:rsidRDefault="006D46FF" w:rsidP="007B2977">
                  <w:pPr>
                    <w:ind w:right="284"/>
                    <w:jc w:val="center"/>
                    <w:rPr>
                      <w:rFonts w:cs="B Lotus" w:hint="cs"/>
                      <w:rtl/>
                    </w:rPr>
                  </w:pPr>
                  <w:r w:rsidRPr="007B2977">
                    <w:rPr>
                      <w:rFonts w:cs="B Lotus" w:hint="cs"/>
                      <w:rtl/>
                    </w:rPr>
                    <w:t>تلفن</w:t>
                  </w:r>
                </w:p>
              </w:tc>
              <w:tc>
                <w:tcPr>
                  <w:tcW w:w="1311" w:type="dxa"/>
                  <w:shd w:val="clear" w:color="auto" w:fill="auto"/>
                </w:tcPr>
                <w:p w14:paraId="6455D726" w14:textId="77777777" w:rsidR="006D46FF" w:rsidRPr="007B2977" w:rsidRDefault="006D46FF" w:rsidP="007B2977">
                  <w:pPr>
                    <w:ind w:right="284"/>
                    <w:jc w:val="center"/>
                    <w:rPr>
                      <w:rFonts w:cs="B Lotus" w:hint="cs"/>
                      <w:rtl/>
                    </w:rPr>
                  </w:pPr>
                  <w:r w:rsidRPr="007B2977">
                    <w:rPr>
                      <w:rFonts w:cs="B Lotus" w:hint="cs"/>
                      <w:rtl/>
                    </w:rPr>
                    <w:t>دورنگار</w:t>
                  </w:r>
                </w:p>
              </w:tc>
            </w:tr>
            <w:tr w:rsidR="006D46FF" w:rsidRPr="007B2977" w14:paraId="7A13A665" w14:textId="77777777" w:rsidTr="007B2977">
              <w:tc>
                <w:tcPr>
                  <w:tcW w:w="1057" w:type="dxa"/>
                  <w:shd w:val="clear" w:color="auto" w:fill="auto"/>
                </w:tcPr>
                <w:p w14:paraId="44C3F5A9" w14:textId="77777777" w:rsidR="006D46FF" w:rsidRPr="007B2977" w:rsidRDefault="006D46FF" w:rsidP="007B2977">
                  <w:pPr>
                    <w:ind w:right="284"/>
                    <w:rPr>
                      <w:rFonts w:cs="B Lotus" w:hint="cs"/>
                      <w:rtl/>
                    </w:rPr>
                  </w:pPr>
                </w:p>
              </w:tc>
              <w:tc>
                <w:tcPr>
                  <w:tcW w:w="2877" w:type="dxa"/>
                  <w:shd w:val="clear" w:color="auto" w:fill="auto"/>
                </w:tcPr>
                <w:p w14:paraId="2CB43308" w14:textId="77777777" w:rsidR="006D46FF" w:rsidRPr="007B2977" w:rsidRDefault="006D46FF" w:rsidP="007B2977">
                  <w:pPr>
                    <w:ind w:right="284"/>
                    <w:rPr>
                      <w:rFonts w:cs="B Lotus" w:hint="cs"/>
                      <w:rtl/>
                    </w:rPr>
                  </w:pPr>
                </w:p>
                <w:p w14:paraId="18167D32" w14:textId="77777777" w:rsidR="006D46FF" w:rsidRPr="007B2977" w:rsidRDefault="006D46FF" w:rsidP="007B2977">
                  <w:pPr>
                    <w:ind w:right="284"/>
                    <w:rPr>
                      <w:rFonts w:cs="B Lotus" w:hint="cs"/>
                      <w:rtl/>
                    </w:rPr>
                  </w:pPr>
                </w:p>
                <w:p w14:paraId="31CD9EFD" w14:textId="77777777" w:rsidR="006D46FF" w:rsidRPr="007B2977" w:rsidRDefault="006D46FF" w:rsidP="007B2977">
                  <w:pPr>
                    <w:ind w:right="284"/>
                    <w:rPr>
                      <w:rFonts w:cs="B Lotus" w:hint="cs"/>
                      <w:rtl/>
                    </w:rPr>
                  </w:pPr>
                </w:p>
                <w:p w14:paraId="38590FC0" w14:textId="77777777" w:rsidR="006D46FF" w:rsidRPr="007B2977" w:rsidRDefault="006D46FF" w:rsidP="007B2977">
                  <w:pPr>
                    <w:ind w:right="284"/>
                    <w:rPr>
                      <w:rFonts w:cs="B Lotus" w:hint="cs"/>
                      <w:rtl/>
                    </w:rPr>
                  </w:pPr>
                </w:p>
                <w:p w14:paraId="4BBE094C" w14:textId="77777777" w:rsidR="006D46FF" w:rsidRPr="007B2977" w:rsidRDefault="006D46FF" w:rsidP="007B2977">
                  <w:pPr>
                    <w:ind w:right="284"/>
                    <w:rPr>
                      <w:rFonts w:cs="B Lotus" w:hint="cs"/>
                      <w:rtl/>
                    </w:rPr>
                  </w:pPr>
                </w:p>
              </w:tc>
              <w:tc>
                <w:tcPr>
                  <w:tcW w:w="1197" w:type="dxa"/>
                  <w:shd w:val="clear" w:color="auto" w:fill="auto"/>
                </w:tcPr>
                <w:p w14:paraId="54778C90" w14:textId="77777777" w:rsidR="006D46FF" w:rsidRPr="007B2977" w:rsidRDefault="006D46FF" w:rsidP="007B2977">
                  <w:pPr>
                    <w:ind w:right="284"/>
                    <w:rPr>
                      <w:rFonts w:cs="B Lotus" w:hint="cs"/>
                      <w:rtl/>
                    </w:rPr>
                  </w:pPr>
                </w:p>
              </w:tc>
              <w:tc>
                <w:tcPr>
                  <w:tcW w:w="2508" w:type="dxa"/>
                  <w:shd w:val="clear" w:color="auto" w:fill="auto"/>
                </w:tcPr>
                <w:p w14:paraId="095855FE" w14:textId="77777777" w:rsidR="006D46FF" w:rsidRPr="007B2977" w:rsidRDefault="006D46FF" w:rsidP="007B2977">
                  <w:pPr>
                    <w:ind w:right="284"/>
                    <w:rPr>
                      <w:rFonts w:cs="B Lotus" w:hint="cs"/>
                      <w:rtl/>
                    </w:rPr>
                  </w:pPr>
                </w:p>
              </w:tc>
              <w:tc>
                <w:tcPr>
                  <w:tcW w:w="1311" w:type="dxa"/>
                  <w:shd w:val="clear" w:color="auto" w:fill="auto"/>
                </w:tcPr>
                <w:p w14:paraId="1CE7B769" w14:textId="77777777" w:rsidR="006D46FF" w:rsidRPr="007B2977" w:rsidRDefault="006D46FF" w:rsidP="007B2977">
                  <w:pPr>
                    <w:ind w:right="284"/>
                    <w:rPr>
                      <w:rFonts w:cs="B Lotus" w:hint="cs"/>
                      <w:rtl/>
                    </w:rPr>
                  </w:pPr>
                </w:p>
              </w:tc>
              <w:tc>
                <w:tcPr>
                  <w:tcW w:w="1311" w:type="dxa"/>
                  <w:shd w:val="clear" w:color="auto" w:fill="auto"/>
                </w:tcPr>
                <w:p w14:paraId="0073EB39" w14:textId="77777777" w:rsidR="006D46FF" w:rsidRPr="007B2977" w:rsidRDefault="006D46FF" w:rsidP="007B2977">
                  <w:pPr>
                    <w:ind w:right="284"/>
                    <w:rPr>
                      <w:rFonts w:cs="B Lotus" w:hint="cs"/>
                      <w:rtl/>
                    </w:rPr>
                  </w:pPr>
                </w:p>
              </w:tc>
            </w:tr>
          </w:tbl>
          <w:p w14:paraId="5EE375D7" w14:textId="77777777" w:rsidR="006D46FF" w:rsidRPr="007B2977" w:rsidRDefault="006D46FF" w:rsidP="007B2977">
            <w:pPr>
              <w:ind w:right="284"/>
              <w:rPr>
                <w:rFonts w:cs="B Lotus" w:hint="cs"/>
                <w:sz w:val="28"/>
                <w:szCs w:val="28"/>
                <w:rtl/>
              </w:rPr>
            </w:pPr>
          </w:p>
          <w:p w14:paraId="572C95F1" w14:textId="77777777" w:rsidR="006D46FF" w:rsidRPr="007B2977" w:rsidRDefault="00EB24F8" w:rsidP="007B2977">
            <w:pPr>
              <w:ind w:right="284"/>
              <w:rPr>
                <w:rFonts w:cs="B Lotus" w:hint="cs"/>
                <w:sz w:val="28"/>
                <w:szCs w:val="28"/>
                <w:rtl/>
              </w:rPr>
            </w:pPr>
            <w:r w:rsidRPr="007B2977">
              <w:rPr>
                <w:rFonts w:cs="B Lotus" w:hint="cs"/>
                <w:sz w:val="28"/>
                <w:szCs w:val="28"/>
                <w:rtl/>
              </w:rPr>
              <w:lastRenderedPageBreak/>
              <w:t>هــ) سايرمشخصات :</w:t>
            </w:r>
          </w:p>
          <w:p w14:paraId="64811A69" w14:textId="77777777" w:rsidR="00EB24F8" w:rsidRPr="007B2977" w:rsidRDefault="00EB24F8" w:rsidP="007B2977">
            <w:pPr>
              <w:numPr>
                <w:ilvl w:val="0"/>
                <w:numId w:val="2"/>
              </w:numPr>
              <w:ind w:left="357" w:hanging="357"/>
              <w:jc w:val="lowKashida"/>
              <w:rPr>
                <w:rFonts w:cs="B Lotus" w:hint="cs"/>
              </w:rPr>
            </w:pPr>
            <w:r w:rsidRPr="007B2977">
              <w:rPr>
                <w:rFonts w:cs="B Lotus" w:hint="cs"/>
                <w:rtl/>
              </w:rPr>
              <w:t>امكانات ، تجهيزات ، ماشين آلات، سخت افزارونرم افزارهاي موجوددرخط توليدوآزمايشگاههاي آن شركت / مؤسسه ذكرشود.</w:t>
            </w:r>
          </w:p>
          <w:p w14:paraId="47DF2282" w14:textId="77777777" w:rsidR="00265602" w:rsidRPr="007B2977" w:rsidRDefault="00265602" w:rsidP="007B2977">
            <w:pPr>
              <w:jc w:val="lowKashida"/>
              <w:rPr>
                <w:rFonts w:cs="B Lotus" w:hint="cs"/>
                <w:rtl/>
              </w:rPr>
            </w:pPr>
          </w:p>
          <w:p w14:paraId="563BB270" w14:textId="77777777" w:rsidR="00265602" w:rsidRPr="007B2977" w:rsidRDefault="00265602" w:rsidP="007B2977">
            <w:pPr>
              <w:jc w:val="lowKashida"/>
              <w:rPr>
                <w:rFonts w:cs="B Lotus" w:hint="cs"/>
                <w:rtl/>
              </w:rPr>
            </w:pPr>
          </w:p>
          <w:p w14:paraId="4B394B07" w14:textId="77777777" w:rsidR="00265602" w:rsidRPr="007B2977" w:rsidRDefault="00265602" w:rsidP="007B2977">
            <w:pPr>
              <w:jc w:val="lowKashida"/>
              <w:rPr>
                <w:rFonts w:cs="B Lotus" w:hint="cs"/>
                <w:rtl/>
              </w:rPr>
            </w:pPr>
          </w:p>
          <w:p w14:paraId="70002B4C" w14:textId="77777777" w:rsidR="00265602" w:rsidRPr="007B2977" w:rsidRDefault="00265602" w:rsidP="007B2977">
            <w:pPr>
              <w:jc w:val="lowKashida"/>
              <w:rPr>
                <w:rFonts w:cs="B Lotus" w:hint="cs"/>
              </w:rPr>
            </w:pPr>
          </w:p>
          <w:p w14:paraId="518A080E" w14:textId="77777777" w:rsidR="00EB24F8" w:rsidRPr="007B2977" w:rsidRDefault="00E63B52" w:rsidP="00EB24F8">
            <w:pPr>
              <w:rPr>
                <w:rFonts w:cs="B Lotus" w:hint="cs"/>
                <w:rtl/>
              </w:rPr>
            </w:pPr>
            <w:r w:rsidRPr="007B2977">
              <w:rPr>
                <w:rFonts w:cs="B Lotus" w:hint="cs"/>
                <w:rtl/>
              </w:rPr>
              <w:t>2</w:t>
            </w:r>
            <w:r w:rsidR="00EB24F8" w:rsidRPr="007B2977">
              <w:rPr>
                <w:rFonts w:cs="B Lotus" w:hint="cs"/>
                <w:rtl/>
              </w:rPr>
              <w:t xml:space="preserve">- داراي گواهينامه </w:t>
            </w:r>
            <w:r w:rsidR="00AE6FCD" w:rsidRPr="007B2977">
              <w:rPr>
                <w:rFonts w:cs="B Lotus" w:hint="cs"/>
                <w:rtl/>
              </w:rPr>
              <w:t xml:space="preserve">سيستم مديريت كيفيت :                بلي </w:t>
            </w:r>
            <w:r w:rsidR="00AE6FCD" w:rsidRPr="007B2977">
              <w:rPr>
                <w:rFonts w:cs="B Lotus" w:hint="cs"/>
              </w:rPr>
              <w:sym w:font="Symbol" w:char="F0FF"/>
            </w:r>
            <w:r w:rsidR="00AE6FCD" w:rsidRPr="007B2977">
              <w:rPr>
                <w:rFonts w:cs="B Lotus" w:hint="cs"/>
                <w:rtl/>
              </w:rPr>
              <w:t xml:space="preserve">         خير    </w:t>
            </w:r>
            <w:r w:rsidR="00AE6FCD" w:rsidRPr="007B2977">
              <w:rPr>
                <w:rFonts w:cs="B Lotus" w:hint="cs"/>
              </w:rPr>
              <w:sym w:font="Symbol" w:char="F0FF"/>
            </w:r>
            <w:r w:rsidR="00AE6FCD" w:rsidRPr="007B2977">
              <w:rPr>
                <w:rFonts w:cs="B Lotus" w:hint="cs"/>
                <w:rtl/>
              </w:rPr>
              <w:t xml:space="preserve">   سري استاندارد:</w:t>
            </w:r>
          </w:p>
          <w:p w14:paraId="3763EE42" w14:textId="77777777" w:rsidR="00AE6FCD" w:rsidRPr="007B2977" w:rsidRDefault="00AE6FCD" w:rsidP="00EB24F8">
            <w:pPr>
              <w:rPr>
                <w:rFonts w:cs="B Lotus" w:hint="cs"/>
                <w:rtl/>
              </w:rPr>
            </w:pPr>
          </w:p>
          <w:p w14:paraId="0FB82668" w14:textId="77777777" w:rsidR="00AE6FCD" w:rsidRPr="007B2977" w:rsidRDefault="00AE6FCD" w:rsidP="00EB24F8">
            <w:pPr>
              <w:rPr>
                <w:rFonts w:cs="B Lotus" w:hint="cs"/>
                <w:rtl/>
              </w:rPr>
            </w:pPr>
            <w:r w:rsidRPr="007B2977">
              <w:rPr>
                <w:rFonts w:cs="B Lotus" w:hint="cs"/>
                <w:rtl/>
              </w:rPr>
              <w:t xml:space="preserve">3- داراي تأييديه ازمراجع ذيصلاح :                         بلي  </w:t>
            </w:r>
            <w:r w:rsidRPr="007B2977">
              <w:rPr>
                <w:rFonts w:cs="B Lotus" w:hint="cs"/>
              </w:rPr>
              <w:sym w:font="Symbol" w:char="F0FF"/>
            </w:r>
            <w:r w:rsidRPr="007B2977">
              <w:rPr>
                <w:rFonts w:cs="B Lotus" w:hint="cs"/>
                <w:rtl/>
              </w:rPr>
              <w:t xml:space="preserve">         خير    </w:t>
            </w:r>
            <w:r w:rsidRPr="007B2977">
              <w:rPr>
                <w:rFonts w:cs="B Lotus" w:hint="cs"/>
              </w:rPr>
              <w:sym w:font="Symbol" w:char="F0FF"/>
            </w:r>
            <w:r w:rsidRPr="007B2977">
              <w:rPr>
                <w:rFonts w:cs="B Lotus" w:hint="cs"/>
                <w:rtl/>
              </w:rPr>
              <w:t xml:space="preserve">  ( ذكرشود) :</w:t>
            </w:r>
          </w:p>
          <w:p w14:paraId="26A621C0" w14:textId="77777777" w:rsidR="00AE6FCD" w:rsidRPr="007B2977" w:rsidRDefault="00AE6FCD" w:rsidP="00EB24F8">
            <w:pPr>
              <w:rPr>
                <w:rFonts w:cs="B Lotus" w:hint="cs"/>
                <w:rtl/>
              </w:rPr>
            </w:pPr>
          </w:p>
          <w:p w14:paraId="4E697E8B" w14:textId="77777777" w:rsidR="00AE6FCD" w:rsidRPr="007B2977" w:rsidRDefault="00AE6FCD" w:rsidP="00AE6FCD">
            <w:pPr>
              <w:rPr>
                <w:rFonts w:cs="B Lotus" w:hint="cs"/>
                <w:rtl/>
              </w:rPr>
            </w:pPr>
            <w:r w:rsidRPr="007B2977">
              <w:rPr>
                <w:rFonts w:cs="B Lotus" w:hint="cs"/>
                <w:rtl/>
              </w:rPr>
              <w:t xml:space="preserve">4-داراي صادرات به سايركشورها:                           بلي  </w:t>
            </w:r>
            <w:r w:rsidRPr="007B2977">
              <w:rPr>
                <w:rFonts w:cs="B Lotus" w:hint="cs"/>
              </w:rPr>
              <w:sym w:font="Symbol" w:char="F0FF"/>
            </w:r>
            <w:r w:rsidRPr="007B2977">
              <w:rPr>
                <w:rFonts w:cs="B Lotus" w:hint="cs"/>
                <w:rtl/>
              </w:rPr>
              <w:t xml:space="preserve">         خير    </w:t>
            </w:r>
            <w:r w:rsidRPr="007B2977">
              <w:rPr>
                <w:rFonts w:cs="B Lotus" w:hint="cs"/>
              </w:rPr>
              <w:sym w:font="Symbol" w:char="F0FF"/>
            </w:r>
            <w:r w:rsidRPr="007B2977">
              <w:rPr>
                <w:rFonts w:cs="B Lotus" w:hint="cs"/>
                <w:rtl/>
              </w:rPr>
              <w:t xml:space="preserve">  ( ذكرشود) :</w:t>
            </w:r>
          </w:p>
          <w:p w14:paraId="40287263" w14:textId="77777777" w:rsidR="00026BCF" w:rsidRPr="007B2977" w:rsidRDefault="00026BCF" w:rsidP="00AE6FCD">
            <w:pPr>
              <w:rPr>
                <w:rFonts w:cs="B Lotus" w:hint="cs"/>
                <w:rtl/>
              </w:rPr>
            </w:pPr>
          </w:p>
          <w:p w14:paraId="6AB91C46" w14:textId="77777777" w:rsidR="00026BCF" w:rsidRPr="007B2977" w:rsidRDefault="00026BCF" w:rsidP="00AE6FCD">
            <w:pPr>
              <w:rPr>
                <w:rFonts w:cs="B Lotus" w:hint="cs"/>
                <w:rtl/>
              </w:rPr>
            </w:pPr>
            <w:r w:rsidRPr="007B2977">
              <w:rPr>
                <w:rFonts w:cs="B Lotus" w:hint="cs"/>
                <w:rtl/>
              </w:rPr>
              <w:t xml:space="preserve">5- سابقه شركت درنمايشگاه هاي مختلف :               بلي  </w:t>
            </w:r>
            <w:r w:rsidRPr="007B2977">
              <w:rPr>
                <w:rFonts w:cs="B Lotus" w:hint="cs"/>
              </w:rPr>
              <w:sym w:font="Symbol" w:char="F0FF"/>
            </w:r>
            <w:r w:rsidRPr="007B2977">
              <w:rPr>
                <w:rFonts w:cs="B Lotus" w:hint="cs"/>
                <w:rtl/>
              </w:rPr>
              <w:t xml:space="preserve">         خير    </w:t>
            </w:r>
            <w:r w:rsidRPr="007B2977">
              <w:rPr>
                <w:rFonts w:cs="B Lotus" w:hint="cs"/>
              </w:rPr>
              <w:sym w:font="Symbol" w:char="F0FF"/>
            </w:r>
            <w:r w:rsidRPr="007B2977">
              <w:rPr>
                <w:rFonts w:cs="B Lotus" w:hint="cs"/>
                <w:rtl/>
              </w:rPr>
              <w:t xml:space="preserve">  ( ذكرشود) :</w:t>
            </w:r>
          </w:p>
          <w:p w14:paraId="5A7EA13D" w14:textId="77777777" w:rsidR="00E63B52" w:rsidRPr="007B2977" w:rsidRDefault="00E63B52" w:rsidP="00AE6FCD">
            <w:pPr>
              <w:rPr>
                <w:rFonts w:cs="B Lotus" w:hint="cs"/>
                <w:rtl/>
              </w:rPr>
            </w:pPr>
          </w:p>
          <w:p w14:paraId="46FC8C02" w14:textId="77777777" w:rsidR="00E63B52" w:rsidRPr="007B2977" w:rsidRDefault="00E63B52" w:rsidP="00AE6FCD">
            <w:pPr>
              <w:rPr>
                <w:rFonts w:cs="B Lotus" w:hint="cs"/>
                <w:rtl/>
              </w:rPr>
            </w:pPr>
            <w:r w:rsidRPr="007B2977">
              <w:rPr>
                <w:rFonts w:cs="B Lotus" w:hint="cs"/>
                <w:rtl/>
              </w:rPr>
              <w:t xml:space="preserve">6- زمان تحويل محصول /كالا: فوري </w:t>
            </w:r>
            <w:r w:rsidRPr="007B2977">
              <w:rPr>
                <w:rFonts w:cs="B Lotus" w:hint="cs"/>
              </w:rPr>
              <w:sym w:font="Symbol" w:char="F0FF"/>
            </w:r>
            <w:r w:rsidRPr="007B2977">
              <w:rPr>
                <w:rFonts w:cs="B Lotus" w:hint="cs"/>
                <w:rtl/>
              </w:rPr>
              <w:t xml:space="preserve">  يك ماه تاسه ماه </w:t>
            </w:r>
            <w:r w:rsidRPr="007B2977">
              <w:rPr>
                <w:rFonts w:cs="B Lotus" w:hint="cs"/>
              </w:rPr>
              <w:sym w:font="Symbol" w:char="F0FF"/>
            </w:r>
            <w:r w:rsidRPr="007B2977">
              <w:rPr>
                <w:rFonts w:cs="B Lotus" w:hint="cs"/>
                <w:rtl/>
              </w:rPr>
              <w:t xml:space="preserve">   سه ماه به بالا </w:t>
            </w:r>
            <w:r w:rsidRPr="007B2977">
              <w:rPr>
                <w:rFonts w:cs="B Lotus" w:hint="cs"/>
              </w:rPr>
              <w:sym w:font="Symbol" w:char="F0FF"/>
            </w:r>
            <w:r w:rsidRPr="007B2977">
              <w:rPr>
                <w:rFonts w:cs="B Lotus" w:hint="cs"/>
                <w:rtl/>
              </w:rPr>
              <w:t xml:space="preserve">     براساس توافق طرفين </w:t>
            </w:r>
            <w:r w:rsidRPr="007B2977">
              <w:rPr>
                <w:rFonts w:cs="B Lotus" w:hint="cs"/>
              </w:rPr>
              <w:sym w:font="Symbol" w:char="F0FF"/>
            </w:r>
          </w:p>
          <w:p w14:paraId="61940350" w14:textId="77777777" w:rsidR="00E63B52" w:rsidRPr="007B2977" w:rsidRDefault="00E63B52" w:rsidP="00AE6FCD">
            <w:pPr>
              <w:rPr>
                <w:rFonts w:cs="B Lotus" w:hint="cs"/>
                <w:rtl/>
              </w:rPr>
            </w:pPr>
          </w:p>
          <w:p w14:paraId="0650050F" w14:textId="77777777" w:rsidR="00E63B52" w:rsidRPr="007B2977" w:rsidRDefault="00E63B52" w:rsidP="00AE6FCD">
            <w:pPr>
              <w:rPr>
                <w:rFonts w:cs="B Lotus" w:hint="cs"/>
                <w:rtl/>
              </w:rPr>
            </w:pPr>
            <w:r w:rsidRPr="007B2977">
              <w:rPr>
                <w:rFonts w:cs="B Lotus" w:hint="cs"/>
                <w:rtl/>
              </w:rPr>
              <w:t xml:space="preserve">7- نحوة‌ دريافت وجه ( تسويه حساب ) : مدت داربازمان سه ماه به بالا </w:t>
            </w:r>
            <w:r w:rsidRPr="007B2977">
              <w:rPr>
                <w:rFonts w:cs="B Lotus" w:hint="cs"/>
              </w:rPr>
              <w:sym w:font="Symbol" w:char="F0FF"/>
            </w:r>
            <w:r w:rsidRPr="007B2977">
              <w:rPr>
                <w:rFonts w:cs="B Lotus" w:hint="cs"/>
                <w:rtl/>
              </w:rPr>
              <w:t xml:space="preserve">  مدت دارتازمان سه ماه </w:t>
            </w:r>
            <w:r w:rsidRPr="007B2977">
              <w:rPr>
                <w:rFonts w:cs="B Lotus" w:hint="cs"/>
              </w:rPr>
              <w:sym w:font="Symbol" w:char="F0FF"/>
            </w:r>
            <w:r w:rsidRPr="007B2977">
              <w:rPr>
                <w:rFonts w:cs="B Lotus" w:hint="cs"/>
                <w:rtl/>
              </w:rPr>
              <w:t xml:space="preserve">  پس ازتحويل محصول / كالا </w:t>
            </w:r>
            <w:r w:rsidRPr="007B2977">
              <w:rPr>
                <w:rFonts w:cs="B Lotus" w:hint="cs"/>
              </w:rPr>
              <w:sym w:font="Symbol" w:char="F0FF"/>
            </w:r>
          </w:p>
          <w:p w14:paraId="46DEC0A1" w14:textId="77777777" w:rsidR="00E63B52" w:rsidRPr="007B2977" w:rsidRDefault="00E63B52" w:rsidP="00AE6FCD">
            <w:pPr>
              <w:rPr>
                <w:rFonts w:cs="B Lotus" w:hint="cs"/>
                <w:rtl/>
              </w:rPr>
            </w:pPr>
          </w:p>
          <w:p w14:paraId="6A90B275" w14:textId="77777777" w:rsidR="00E63B52" w:rsidRPr="007B2977" w:rsidRDefault="00E63B52" w:rsidP="003D365D">
            <w:pPr>
              <w:rPr>
                <w:rFonts w:cs="B Lotus" w:hint="cs"/>
                <w:rtl/>
              </w:rPr>
            </w:pPr>
            <w:r w:rsidRPr="007B2977">
              <w:rPr>
                <w:rFonts w:cs="B Lotus" w:hint="cs"/>
                <w:rtl/>
              </w:rPr>
              <w:t>8-</w:t>
            </w:r>
            <w:r w:rsidR="003D365D" w:rsidRPr="007B2977">
              <w:rPr>
                <w:rFonts w:cs="B Lotus" w:hint="cs"/>
                <w:rtl/>
              </w:rPr>
              <w:t xml:space="preserve"> خدمات پس ازفروش :               دورة تضمين به مدت : ........ ماه        نحوة‌تضمين : بصورت تعمير</w:t>
            </w:r>
            <w:r w:rsidR="003D365D" w:rsidRPr="007B2977">
              <w:rPr>
                <w:rFonts w:cs="B Lotus" w:hint="cs"/>
              </w:rPr>
              <w:sym w:font="Symbol" w:char="F0FF"/>
            </w:r>
            <w:r w:rsidR="003D365D" w:rsidRPr="007B2977">
              <w:rPr>
                <w:rFonts w:cs="B Lotus" w:hint="cs"/>
                <w:rtl/>
              </w:rPr>
              <w:t xml:space="preserve">   بصورت جايگزين </w:t>
            </w:r>
            <w:r w:rsidR="003D365D" w:rsidRPr="007B2977">
              <w:rPr>
                <w:rFonts w:cs="B Lotus" w:hint="cs"/>
              </w:rPr>
              <w:sym w:font="Symbol" w:char="F0FF"/>
            </w:r>
          </w:p>
          <w:p w14:paraId="4C1B27C4" w14:textId="77777777" w:rsidR="003D365D" w:rsidRPr="007B2977" w:rsidRDefault="003D365D" w:rsidP="003D365D">
            <w:pPr>
              <w:rPr>
                <w:rFonts w:cs="B Lotus" w:hint="cs"/>
                <w:rtl/>
              </w:rPr>
            </w:pPr>
          </w:p>
          <w:p w14:paraId="48D16E4F" w14:textId="77777777" w:rsidR="003D365D" w:rsidRPr="007B2977" w:rsidRDefault="003D365D" w:rsidP="007B2977">
            <w:pPr>
              <w:jc w:val="center"/>
              <w:rPr>
                <w:rFonts w:cs="B Lotus" w:hint="cs"/>
                <w:rtl/>
              </w:rPr>
            </w:pPr>
            <w:r w:rsidRPr="007B2977">
              <w:rPr>
                <w:rFonts w:cs="B Lotus" w:hint="cs"/>
                <w:rtl/>
              </w:rPr>
              <w:t>دوره پشتيباني وخدمات پس ازفروش به مدت : .......... سال</w:t>
            </w:r>
          </w:p>
          <w:p w14:paraId="258199F4" w14:textId="77777777" w:rsidR="003D365D" w:rsidRPr="007B2977" w:rsidRDefault="003D365D" w:rsidP="003D365D">
            <w:pPr>
              <w:rPr>
                <w:rFonts w:cs="B Lotus" w:hint="cs"/>
                <w:rtl/>
              </w:rPr>
            </w:pPr>
          </w:p>
          <w:p w14:paraId="77FBE387" w14:textId="77777777" w:rsidR="003D365D" w:rsidRPr="007B2977" w:rsidRDefault="003D365D" w:rsidP="003D365D">
            <w:pPr>
              <w:rPr>
                <w:rFonts w:cs="B Lotus" w:hint="cs"/>
                <w:rtl/>
              </w:rPr>
            </w:pPr>
            <w:r w:rsidRPr="007B2977">
              <w:rPr>
                <w:rFonts w:cs="B Lotus" w:hint="cs"/>
                <w:rtl/>
              </w:rPr>
              <w:t>9- ضمائم ومدارك زيرنيزبه همراه اين فرم ارائه مي گردد:</w:t>
            </w:r>
          </w:p>
          <w:p w14:paraId="1554B399" w14:textId="77777777" w:rsidR="00EB24F8" w:rsidRPr="007B2977" w:rsidRDefault="003D365D" w:rsidP="00265602">
            <w:pPr>
              <w:rPr>
                <w:rFonts w:cs="B Lotus" w:hint="cs"/>
                <w:rtl/>
              </w:rPr>
            </w:pPr>
            <w:r w:rsidRPr="007B2977">
              <w:rPr>
                <w:rFonts w:cs="B Lotus" w:hint="cs"/>
                <w:rtl/>
              </w:rPr>
              <w:t xml:space="preserve">اساسنامه وآخرين آگهي </w:t>
            </w:r>
            <w:r w:rsidR="00265602" w:rsidRPr="007B2977">
              <w:rPr>
                <w:rFonts w:cs="B Lotus" w:hint="cs"/>
                <w:rtl/>
              </w:rPr>
              <w:t xml:space="preserve">تغييرات </w:t>
            </w:r>
            <w:r w:rsidR="00265602" w:rsidRPr="007B2977">
              <w:rPr>
                <w:rFonts w:cs="B Lotus" w:hint="cs"/>
              </w:rPr>
              <w:sym w:font="Symbol" w:char="F0FF"/>
            </w:r>
            <w:r w:rsidR="00265602" w:rsidRPr="007B2977">
              <w:rPr>
                <w:rFonts w:cs="B Lotus" w:hint="cs"/>
                <w:rtl/>
              </w:rPr>
              <w:t xml:space="preserve">   بروشوروكاتالوگ محصولات </w:t>
            </w:r>
            <w:r w:rsidR="00265602" w:rsidRPr="007B2977">
              <w:rPr>
                <w:rFonts w:cs="B Lotus" w:hint="cs"/>
              </w:rPr>
              <w:sym w:font="Symbol" w:char="F0FF"/>
            </w:r>
            <w:r w:rsidR="00265602" w:rsidRPr="007B2977">
              <w:rPr>
                <w:rFonts w:cs="B Lotus" w:hint="cs"/>
                <w:rtl/>
              </w:rPr>
              <w:t xml:space="preserve">    مشخصات فني محصولات </w:t>
            </w:r>
            <w:r w:rsidR="00265602" w:rsidRPr="007B2977">
              <w:rPr>
                <w:rFonts w:cs="B Lotus" w:hint="cs"/>
              </w:rPr>
              <w:sym w:font="Symbol" w:char="F0FF"/>
            </w:r>
            <w:r w:rsidR="00265602" w:rsidRPr="007B2977">
              <w:rPr>
                <w:rFonts w:cs="B Lotus" w:hint="cs"/>
                <w:rtl/>
              </w:rPr>
              <w:t xml:space="preserve">  استانداردهاوتأييديه ها </w:t>
            </w:r>
            <w:r w:rsidR="00265602" w:rsidRPr="007B2977">
              <w:rPr>
                <w:rFonts w:cs="B Lotus" w:hint="cs"/>
              </w:rPr>
              <w:sym w:font="Symbol" w:char="F0FF"/>
            </w:r>
          </w:p>
          <w:p w14:paraId="6D7AAA4E" w14:textId="77777777" w:rsidR="00265602" w:rsidRPr="007B2977" w:rsidRDefault="00265602" w:rsidP="00265602">
            <w:pPr>
              <w:rPr>
                <w:rFonts w:cs="B Lotus" w:hint="cs"/>
                <w:rtl/>
              </w:rPr>
            </w:pPr>
          </w:p>
          <w:p w14:paraId="15E4553F" w14:textId="77777777" w:rsidR="00265602" w:rsidRPr="007B2977" w:rsidRDefault="00265602" w:rsidP="00265602">
            <w:pPr>
              <w:rPr>
                <w:rFonts w:cs="B Lotus" w:hint="cs"/>
                <w:rtl/>
              </w:rPr>
            </w:pPr>
            <w:r w:rsidRPr="007B2977">
              <w:rPr>
                <w:rFonts w:cs="B Lotus" w:hint="cs"/>
                <w:rtl/>
              </w:rPr>
              <w:t>ساير</w:t>
            </w:r>
            <w:r w:rsidRPr="007B2977">
              <w:rPr>
                <w:rFonts w:cs="B Lotus" w:hint="cs"/>
              </w:rPr>
              <w:sym w:font="Symbol" w:char="F0FF"/>
            </w:r>
            <w:r w:rsidRPr="007B2977">
              <w:rPr>
                <w:rFonts w:cs="B Lotus" w:hint="cs"/>
                <w:rtl/>
              </w:rPr>
              <w:t xml:space="preserve"> ( ذكرشود) :</w:t>
            </w:r>
          </w:p>
          <w:p w14:paraId="73A6FC5E" w14:textId="77777777" w:rsidR="00265602" w:rsidRPr="007B2977" w:rsidRDefault="00265602" w:rsidP="00265602">
            <w:pPr>
              <w:rPr>
                <w:rFonts w:cs="B Lotus" w:hint="cs"/>
                <w:rtl/>
              </w:rPr>
            </w:pPr>
            <w:r w:rsidRPr="007B2977">
              <w:rPr>
                <w:rFonts w:cs="B Lotus" w:hint="cs"/>
                <w:rtl/>
              </w:rPr>
              <w:t>10- چنانچه نيازبه ارائه توضيحات خاص باشدذكرگردد:</w:t>
            </w:r>
          </w:p>
          <w:p w14:paraId="682CA1F9" w14:textId="77777777" w:rsidR="00265602" w:rsidRPr="007B2977" w:rsidRDefault="00265602" w:rsidP="00265602">
            <w:pPr>
              <w:rPr>
                <w:rFonts w:cs="B Lotus" w:hint="cs"/>
                <w:rtl/>
              </w:rPr>
            </w:pPr>
          </w:p>
          <w:p w14:paraId="134EC92B" w14:textId="77777777" w:rsidR="00265602" w:rsidRPr="007B2977" w:rsidRDefault="00265602" w:rsidP="00265602">
            <w:pPr>
              <w:rPr>
                <w:rFonts w:cs="B Lotus" w:hint="cs"/>
                <w:rtl/>
              </w:rPr>
            </w:pPr>
            <w:r w:rsidRPr="007B2977">
              <w:rPr>
                <w:rFonts w:cs="B Lotus" w:hint="cs"/>
                <w:rtl/>
              </w:rPr>
              <w:t>نام ونام خانوادگي تكميل كننده فرم :                                                            تاريخ تكميل فرم :</w:t>
            </w:r>
          </w:p>
          <w:p w14:paraId="508825D3" w14:textId="77777777" w:rsidR="00265602" w:rsidRPr="007B2977" w:rsidRDefault="00265602" w:rsidP="00265602">
            <w:pPr>
              <w:rPr>
                <w:rFonts w:cs="B Lotus" w:hint="cs"/>
                <w:rtl/>
              </w:rPr>
            </w:pPr>
            <w:r w:rsidRPr="007B2977">
              <w:rPr>
                <w:rFonts w:cs="B Lotus" w:hint="cs"/>
                <w:rtl/>
              </w:rPr>
              <w:t xml:space="preserve">سمت تكميل كننده فرم :                                                                          امضاء ومهرشركت /مؤسسه </w:t>
            </w:r>
          </w:p>
          <w:p w14:paraId="121FFA21" w14:textId="77777777" w:rsidR="00300F38" w:rsidRPr="007B2977" w:rsidRDefault="00300F38" w:rsidP="007B2977">
            <w:pPr>
              <w:ind w:right="284"/>
              <w:rPr>
                <w:rFonts w:cs="B Lotus" w:hint="cs"/>
                <w:sz w:val="28"/>
                <w:szCs w:val="28"/>
                <w:rtl/>
              </w:rPr>
            </w:pPr>
          </w:p>
          <w:p w14:paraId="6FCB7BBB" w14:textId="77777777" w:rsidR="00300F38" w:rsidRPr="007B2977" w:rsidRDefault="00300F38" w:rsidP="007B2977">
            <w:pPr>
              <w:ind w:right="284"/>
              <w:rPr>
                <w:rFonts w:cs="B Lotus" w:hint="cs"/>
                <w:sz w:val="28"/>
                <w:szCs w:val="28"/>
                <w:rtl/>
              </w:rPr>
            </w:pPr>
          </w:p>
          <w:p w14:paraId="6C56BA87" w14:textId="77777777" w:rsidR="00300F38" w:rsidRPr="007B2977" w:rsidRDefault="00300F38" w:rsidP="007B2977">
            <w:pPr>
              <w:ind w:right="284"/>
              <w:rPr>
                <w:rFonts w:cs="B Lotus" w:hint="cs"/>
                <w:sz w:val="28"/>
                <w:szCs w:val="28"/>
                <w:rtl/>
              </w:rPr>
            </w:pPr>
          </w:p>
        </w:tc>
      </w:tr>
    </w:tbl>
    <w:p w14:paraId="4191446E" w14:textId="77777777" w:rsidR="00F20C84" w:rsidRDefault="00F20C84" w:rsidP="00300F38">
      <w:pPr>
        <w:ind w:left="284" w:right="284"/>
        <w:rPr>
          <w:rFonts w:hint="cs"/>
        </w:rPr>
      </w:pPr>
    </w:p>
    <w:sectPr w:rsidR="00F20C84" w:rsidSect="00CA01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709" w:bottom="1134" w:left="709" w:header="0" w:footer="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DBEB5" w14:textId="77777777" w:rsidR="0095530E" w:rsidRDefault="0095530E">
      <w:r>
        <w:separator/>
      </w:r>
    </w:p>
  </w:endnote>
  <w:endnote w:type="continuationSeparator" w:id="0">
    <w:p w14:paraId="7A7BB874" w14:textId="77777777" w:rsidR="0095530E" w:rsidRDefault="00955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69BDA" w14:textId="77777777" w:rsidR="00A54A57" w:rsidRDefault="00A54A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E1C82" w14:textId="77777777" w:rsidR="00C63E43" w:rsidRDefault="00C63E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17304" w14:textId="77777777" w:rsidR="00A54A57" w:rsidRDefault="00A54A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0B467" w14:textId="77777777" w:rsidR="0095530E" w:rsidRDefault="0095530E">
      <w:r>
        <w:separator/>
      </w:r>
    </w:p>
  </w:footnote>
  <w:footnote w:type="continuationSeparator" w:id="0">
    <w:p w14:paraId="506C75E4" w14:textId="77777777" w:rsidR="0095530E" w:rsidRDefault="009553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A02D2" w14:textId="77777777" w:rsidR="00A54A57" w:rsidRDefault="00A54A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tblpXSpec="center" w:tblpY="426"/>
      <w:tblOverlap w:val="never"/>
      <w:tblW w:w="106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302"/>
      <w:gridCol w:w="8159"/>
      <w:gridCol w:w="1166"/>
    </w:tblGrid>
    <w:tr w:rsidR="00C63E43" w14:paraId="760F3CCF" w14:textId="77777777" w:rsidTr="009E099C">
      <w:trPr>
        <w:cantSplit/>
        <w:trHeight w:val="1134"/>
        <w:tblHeader/>
      </w:trPr>
      <w:tc>
        <w:tcPr>
          <w:tcW w:w="1302" w:type="dxa"/>
          <w:tcBorders>
            <w:right w:val="nil"/>
          </w:tcBorders>
          <w:shd w:val="clear" w:color="auto" w:fill="auto"/>
          <w:vAlign w:val="center"/>
        </w:tcPr>
        <w:p w14:paraId="17D6C896" w14:textId="77777777" w:rsidR="00C63E43" w:rsidRDefault="008D5782" w:rsidP="00CE0E38">
          <w:pPr>
            <w:bidi w:val="0"/>
            <w:jc w:val="center"/>
          </w:pPr>
          <w:r w:rsidRPr="008D5782">
            <w:t>F-FI-</w:t>
          </w:r>
          <w:r w:rsidR="00CE0E38">
            <w:t>05</w:t>
          </w:r>
          <w:r w:rsidRPr="008D5782">
            <w:t>-00</w:t>
          </w:r>
        </w:p>
      </w:tc>
      <w:tc>
        <w:tcPr>
          <w:tcW w:w="8159" w:type="dxa"/>
          <w:tcBorders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25D9E555" w14:textId="77777777" w:rsidR="00C63E43" w:rsidRPr="007B2977" w:rsidRDefault="00C63E43" w:rsidP="007B2977">
          <w:pPr>
            <w:jc w:val="center"/>
            <w:rPr>
              <w:rFonts w:cs="B Lotus" w:hint="cs"/>
              <w:b/>
              <w:bCs/>
              <w:rtl/>
            </w:rPr>
          </w:pPr>
          <w:r w:rsidRPr="007B2977">
            <w:rPr>
              <w:rFonts w:cs="B Lotus" w:hint="cs"/>
              <w:b/>
              <w:bCs/>
              <w:rtl/>
            </w:rPr>
            <w:t xml:space="preserve">شرکت توزیع برق آذربایجان شرقی </w:t>
          </w:r>
        </w:p>
        <w:p w14:paraId="333FA241" w14:textId="77777777" w:rsidR="00C63E43" w:rsidRPr="007B2977" w:rsidRDefault="00C63E43" w:rsidP="007B2977">
          <w:pPr>
            <w:jc w:val="center"/>
            <w:rPr>
              <w:rFonts w:cs="B Lotus" w:hint="cs"/>
              <w:b/>
              <w:bCs/>
              <w:rtl/>
            </w:rPr>
          </w:pPr>
          <w:r w:rsidRPr="007B2977">
            <w:rPr>
              <w:rFonts w:cs="B Lotus" w:hint="cs"/>
              <w:b/>
              <w:bCs/>
              <w:rtl/>
            </w:rPr>
            <w:t xml:space="preserve">فرآیند </w:t>
          </w:r>
          <w:r w:rsidR="00E55160" w:rsidRPr="007B2977">
            <w:rPr>
              <w:rFonts w:cs="B Lotus" w:hint="cs"/>
              <w:b/>
              <w:bCs/>
              <w:rtl/>
            </w:rPr>
            <w:t>خريدوانبارداري</w:t>
          </w:r>
          <w:r w:rsidR="004A6847" w:rsidRPr="007B2977">
            <w:rPr>
              <w:rFonts w:cs="B Lotus" w:hint="cs"/>
              <w:b/>
              <w:bCs/>
              <w:rtl/>
            </w:rPr>
            <w:t xml:space="preserve"> </w:t>
          </w:r>
          <w:r w:rsidR="00E518C5" w:rsidRPr="007B2977">
            <w:rPr>
              <w:rFonts w:cs="B Lotus" w:hint="cs"/>
              <w:b/>
              <w:bCs/>
              <w:rtl/>
            </w:rPr>
            <w:t xml:space="preserve"> </w:t>
          </w:r>
          <w:r w:rsidRPr="007B2977">
            <w:rPr>
              <w:rFonts w:cs="B Lotus" w:hint="cs"/>
              <w:b/>
              <w:bCs/>
              <w:rtl/>
            </w:rPr>
            <w:t xml:space="preserve">  </w:t>
          </w:r>
        </w:p>
        <w:p w14:paraId="2B40702E" w14:textId="77777777" w:rsidR="00C63E43" w:rsidRPr="007B2977" w:rsidRDefault="00C63E43" w:rsidP="007B2977">
          <w:pPr>
            <w:jc w:val="center"/>
            <w:rPr>
              <w:rFonts w:cs="B Lotus" w:hint="cs"/>
              <w:b/>
              <w:bCs/>
              <w:rtl/>
            </w:rPr>
          </w:pPr>
          <w:r w:rsidRPr="007B2977">
            <w:rPr>
              <w:rFonts w:cs="B Lotus" w:hint="cs"/>
              <w:b/>
              <w:bCs/>
              <w:rtl/>
            </w:rPr>
            <w:t xml:space="preserve">فرم </w:t>
          </w:r>
          <w:r w:rsidR="00E55160" w:rsidRPr="007B2977">
            <w:rPr>
              <w:rFonts w:cs="B Lotus" w:hint="cs"/>
              <w:b/>
              <w:bCs/>
              <w:rtl/>
            </w:rPr>
            <w:t>پرسش نامه تأمين كنندگان</w:t>
          </w:r>
          <w:r w:rsidR="004A6847" w:rsidRPr="007B2977">
            <w:rPr>
              <w:rFonts w:cs="B Lotus" w:hint="cs"/>
              <w:b/>
              <w:bCs/>
              <w:rtl/>
            </w:rPr>
            <w:t xml:space="preserve"> </w:t>
          </w:r>
          <w:r w:rsidR="00E518C5" w:rsidRPr="007B2977">
            <w:rPr>
              <w:rFonts w:cs="B Lotus" w:hint="cs"/>
              <w:b/>
              <w:bCs/>
              <w:rtl/>
            </w:rPr>
            <w:t xml:space="preserve"> </w:t>
          </w:r>
          <w:r w:rsidRPr="007B2977">
            <w:rPr>
              <w:rFonts w:cs="B Lotus" w:hint="cs"/>
              <w:b/>
              <w:bCs/>
              <w:rtl/>
            </w:rPr>
            <w:t xml:space="preserve"> </w:t>
          </w:r>
        </w:p>
      </w:tc>
      <w:tc>
        <w:tcPr>
          <w:tcW w:w="1166" w:type="dxa"/>
          <w:tcBorders>
            <w:left w:val="nil"/>
          </w:tcBorders>
          <w:shd w:val="clear" w:color="auto" w:fill="auto"/>
          <w:vAlign w:val="center"/>
        </w:tcPr>
        <w:p w14:paraId="621C6302" w14:textId="2C5D9BF1" w:rsidR="00C63E43" w:rsidRDefault="00874998" w:rsidP="007B2977">
          <w:pPr>
            <w:bidi w:val="0"/>
            <w:jc w:val="center"/>
            <w:rPr>
              <w:rFonts w:hint="c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46087FEA" wp14:editId="429A167D">
                    <wp:simplePos x="0" y="0"/>
                    <wp:positionH relativeFrom="column">
                      <wp:posOffset>88265</wp:posOffset>
                    </wp:positionH>
                    <wp:positionV relativeFrom="page">
                      <wp:posOffset>109220</wp:posOffset>
                    </wp:positionV>
                    <wp:extent cx="539750" cy="539750"/>
                    <wp:effectExtent l="2540" t="4445" r="635" b="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14C6E9F" id="Rectangle 1" o:spid="_x0000_s1026" style="position:absolute;margin-left:6.95pt;margin-top:8.6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</w:tr>
  </w:tbl>
  <w:p w14:paraId="419CBF6B" w14:textId="77777777" w:rsidR="00E45134" w:rsidRDefault="00E45134">
    <w:pPr>
      <w:pStyle w:val="Header"/>
      <w:rPr>
        <w:rFonts w:hint="c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2B308" w14:textId="77777777" w:rsidR="00A54A57" w:rsidRDefault="00A54A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570"/>
    <w:multiLevelType w:val="hybridMultilevel"/>
    <w:tmpl w:val="AADAF470"/>
    <w:lvl w:ilvl="0" w:tplc="2578E2C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B Lotu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E2472AB"/>
    <w:multiLevelType w:val="hybridMultilevel"/>
    <w:tmpl w:val="6D3E6D32"/>
    <w:lvl w:ilvl="0" w:tplc="E17616C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89102114">
    <w:abstractNumId w:val="0"/>
  </w:num>
  <w:num w:numId="2" w16cid:durableId="14362871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F38"/>
    <w:rsid w:val="00000B3C"/>
    <w:rsid w:val="00016086"/>
    <w:rsid w:val="00025359"/>
    <w:rsid w:val="00026BCF"/>
    <w:rsid w:val="00036672"/>
    <w:rsid w:val="00041B0B"/>
    <w:rsid w:val="000B3E0D"/>
    <w:rsid w:val="000D17D7"/>
    <w:rsid w:val="00112F70"/>
    <w:rsid w:val="001804C9"/>
    <w:rsid w:val="001B1C55"/>
    <w:rsid w:val="001B4965"/>
    <w:rsid w:val="00265602"/>
    <w:rsid w:val="00294814"/>
    <w:rsid w:val="002A4850"/>
    <w:rsid w:val="00300F38"/>
    <w:rsid w:val="003012DD"/>
    <w:rsid w:val="00305296"/>
    <w:rsid w:val="00322345"/>
    <w:rsid w:val="00327B29"/>
    <w:rsid w:val="00346950"/>
    <w:rsid w:val="0039014C"/>
    <w:rsid w:val="003B15EF"/>
    <w:rsid w:val="003D365D"/>
    <w:rsid w:val="004A6847"/>
    <w:rsid w:val="0053716E"/>
    <w:rsid w:val="006065D2"/>
    <w:rsid w:val="006A46B7"/>
    <w:rsid w:val="006D46FF"/>
    <w:rsid w:val="00786D1A"/>
    <w:rsid w:val="007B2977"/>
    <w:rsid w:val="007B7581"/>
    <w:rsid w:val="00826D2F"/>
    <w:rsid w:val="008528C0"/>
    <w:rsid w:val="00873C58"/>
    <w:rsid w:val="00874998"/>
    <w:rsid w:val="008B6D55"/>
    <w:rsid w:val="008D5782"/>
    <w:rsid w:val="0095530E"/>
    <w:rsid w:val="009E099C"/>
    <w:rsid w:val="00A54A57"/>
    <w:rsid w:val="00A629E3"/>
    <w:rsid w:val="00AA049F"/>
    <w:rsid w:val="00AD2F8D"/>
    <w:rsid w:val="00AE6FCD"/>
    <w:rsid w:val="00AF7761"/>
    <w:rsid w:val="00B07465"/>
    <w:rsid w:val="00BA63A0"/>
    <w:rsid w:val="00C1088C"/>
    <w:rsid w:val="00C63E43"/>
    <w:rsid w:val="00CA0142"/>
    <w:rsid w:val="00CC3CA3"/>
    <w:rsid w:val="00CC495C"/>
    <w:rsid w:val="00CD6D62"/>
    <w:rsid w:val="00CE0E38"/>
    <w:rsid w:val="00DD1646"/>
    <w:rsid w:val="00E0694C"/>
    <w:rsid w:val="00E45134"/>
    <w:rsid w:val="00E518C5"/>
    <w:rsid w:val="00E525BB"/>
    <w:rsid w:val="00E55160"/>
    <w:rsid w:val="00E63B52"/>
    <w:rsid w:val="00E71FB4"/>
    <w:rsid w:val="00E8289B"/>
    <w:rsid w:val="00EB24F8"/>
    <w:rsid w:val="00EF782A"/>
    <w:rsid w:val="00F03F18"/>
    <w:rsid w:val="00F20C84"/>
    <w:rsid w:val="00F75538"/>
    <w:rsid w:val="00FE3530"/>
    <w:rsid w:val="00FE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1A0B232A"/>
  <w15:chartTrackingRefBased/>
  <w15:docId w15:val="{5DC82605-0054-4114-8A4D-6A1C11216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8289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A485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485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Quality%20Management\templates\Form%2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 1.dot</Template>
  <TotalTime>0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شرکت توزیع برق آذربایجان شرقی </vt:lpstr>
    </vt:vector>
  </TitlesOfParts>
  <Company>EAZEPDICO</Company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شرکت توزیع برق آذربایجان شرقی</dc:title>
  <dc:subject/>
  <dc:creator>LAYEHI</dc:creator>
  <cp:keywords/>
  <dc:description/>
  <cp:lastModifiedBy>شقایق حسین پور پناهی</cp:lastModifiedBy>
  <cp:revision>2</cp:revision>
  <cp:lastPrinted>2005-04-11T08:06:00Z</cp:lastPrinted>
  <dcterms:created xsi:type="dcterms:W3CDTF">2023-10-15T09:22:00Z</dcterms:created>
  <dcterms:modified xsi:type="dcterms:W3CDTF">2023-10-15T09:22:00Z</dcterms:modified>
</cp:coreProperties>
</file>