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tblpXSpec="center" w:tblpY="1"/>
        <w:tblOverlap w:val="never"/>
        <w:tblW w:w="10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37"/>
      </w:tblGrid>
      <w:tr w:rsidR="003012DD" w:rsidRPr="00F66EFF" w14:paraId="6A540790" w14:textId="77777777" w:rsidTr="00505D9D">
        <w:tc>
          <w:tcPr>
            <w:tcW w:w="10637" w:type="dxa"/>
            <w:shd w:val="clear" w:color="auto" w:fill="auto"/>
            <w:vAlign w:val="center"/>
          </w:tcPr>
          <w:p w14:paraId="03BADFF2" w14:textId="77777777" w:rsidR="0028053B" w:rsidRPr="00F66EFF" w:rsidRDefault="0028053B" w:rsidP="00F66EFF">
            <w:pPr>
              <w:jc w:val="both"/>
              <w:rPr>
                <w:rFonts w:cs="B Lotus" w:hint="cs"/>
                <w:sz w:val="28"/>
                <w:szCs w:val="28"/>
                <w:rtl/>
              </w:rPr>
            </w:pPr>
            <w:r w:rsidRPr="00F66EFF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                                            شماره :</w:t>
            </w:r>
          </w:p>
          <w:p w14:paraId="332E016F" w14:textId="77777777" w:rsidR="0028053B" w:rsidRPr="00F66EFF" w:rsidRDefault="0028053B" w:rsidP="00F66EFF">
            <w:pPr>
              <w:jc w:val="both"/>
              <w:rPr>
                <w:rFonts w:cs="B Lotus" w:hint="cs"/>
                <w:sz w:val="28"/>
                <w:szCs w:val="28"/>
                <w:rtl/>
              </w:rPr>
            </w:pPr>
            <w:r w:rsidRPr="00F66EFF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                                            تاريخ  :</w:t>
            </w:r>
          </w:p>
          <w:p w14:paraId="06F9D3D9" w14:textId="77777777" w:rsidR="0028053B" w:rsidRPr="00F66EFF" w:rsidRDefault="0028053B" w:rsidP="00F66EFF">
            <w:pPr>
              <w:jc w:val="both"/>
              <w:rPr>
                <w:rFonts w:cs="B Lotus" w:hint="cs"/>
                <w:sz w:val="28"/>
                <w:szCs w:val="28"/>
                <w:rtl/>
              </w:rPr>
            </w:pPr>
            <w:r w:rsidRPr="00F66EFF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                                           پيوست :</w:t>
            </w:r>
          </w:p>
          <w:p w14:paraId="3940DB1D" w14:textId="77777777" w:rsidR="0028053B" w:rsidRPr="00F66EFF" w:rsidRDefault="0028053B" w:rsidP="00F66EFF">
            <w:pPr>
              <w:spacing w:line="360" w:lineRule="auto"/>
              <w:ind w:left="284" w:right="284"/>
              <w:jc w:val="lowKashida"/>
              <w:rPr>
                <w:rFonts w:cs="B Lotus"/>
                <w:b/>
                <w:bCs/>
                <w:sz w:val="32"/>
                <w:szCs w:val="32"/>
              </w:rPr>
            </w:pPr>
            <w:r w:rsidRPr="00F66EFF">
              <w:rPr>
                <w:rFonts w:cs="B Lotus" w:hint="cs"/>
                <w:sz w:val="28"/>
                <w:szCs w:val="28"/>
                <w:rtl/>
              </w:rPr>
              <w:t xml:space="preserve"> </w:t>
            </w:r>
            <w:r w:rsidRPr="00F66EFF">
              <w:rPr>
                <w:rFonts w:cs="B Lotus" w:hint="cs"/>
                <w:b/>
                <w:bCs/>
                <w:sz w:val="32"/>
                <w:szCs w:val="32"/>
                <w:rtl/>
              </w:rPr>
              <w:t xml:space="preserve">مدير محترم امور </w:t>
            </w:r>
            <w:r w:rsidR="009C29AA" w:rsidRPr="00F66EFF">
              <w:rPr>
                <w:rFonts w:cs="B Lotus" w:hint="cs"/>
                <w:sz w:val="32"/>
                <w:szCs w:val="32"/>
                <w:rtl/>
              </w:rPr>
              <w:t>تداركات</w:t>
            </w:r>
            <w:r w:rsidRPr="00F66EFF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</w:t>
            </w:r>
            <w:r w:rsidRPr="00F66EFF">
              <w:rPr>
                <w:rFonts w:cs="B Lotus" w:hint="cs"/>
                <w:b/>
                <w:bCs/>
                <w:sz w:val="32"/>
                <w:szCs w:val="32"/>
                <w:rtl/>
              </w:rPr>
              <w:t xml:space="preserve"> </w:t>
            </w:r>
          </w:p>
          <w:p w14:paraId="0822B29E" w14:textId="77777777" w:rsidR="0028053B" w:rsidRPr="00F66EFF" w:rsidRDefault="0028053B" w:rsidP="00F66EFF">
            <w:pPr>
              <w:spacing w:line="360" w:lineRule="auto"/>
              <w:ind w:left="284" w:right="284"/>
              <w:rPr>
                <w:rFonts w:cs="B Lotus" w:hint="cs"/>
                <w:b/>
                <w:bCs/>
                <w:sz w:val="28"/>
                <w:szCs w:val="28"/>
                <w:rtl/>
              </w:rPr>
            </w:pPr>
          </w:p>
          <w:p w14:paraId="362B0B06" w14:textId="77777777" w:rsidR="0028053B" w:rsidRPr="00F66EFF" w:rsidRDefault="0028053B" w:rsidP="00F66EFF">
            <w:pPr>
              <w:spacing w:line="360" w:lineRule="auto"/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  <w:r w:rsidRPr="00F66EFF">
              <w:rPr>
                <w:rFonts w:cs="B Lotus" w:hint="cs"/>
                <w:sz w:val="28"/>
                <w:szCs w:val="28"/>
                <w:rtl/>
              </w:rPr>
              <w:t xml:space="preserve">باسلام مبلغ                                         ريال بابت : خريد / هزينه                                    نقدا" پرداخت گرديده، خواهشمند است دستور فرمايند با توجه به مدارك پيوستي سند تنظيم و در بستانكاري اينجانب                         </w:t>
            </w:r>
          </w:p>
          <w:p w14:paraId="2C52C4CA" w14:textId="77777777" w:rsidR="0028053B" w:rsidRPr="00F66EFF" w:rsidRDefault="0028053B" w:rsidP="00F66EFF">
            <w:pPr>
              <w:spacing w:line="360" w:lineRule="auto"/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  <w:r w:rsidRPr="00F66EFF">
              <w:rPr>
                <w:rFonts w:cs="B Lotus" w:hint="cs"/>
                <w:sz w:val="28"/>
                <w:szCs w:val="28"/>
                <w:rtl/>
              </w:rPr>
              <w:t xml:space="preserve">                            منظور فرمايند.</w:t>
            </w:r>
          </w:p>
          <w:p w14:paraId="7E544A87" w14:textId="77777777" w:rsidR="0028053B" w:rsidRPr="00F66EFF" w:rsidRDefault="0028053B" w:rsidP="00F66EFF">
            <w:pPr>
              <w:spacing w:line="360" w:lineRule="auto"/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  <w:r w:rsidRPr="00F66EFF">
              <w:rPr>
                <w:rFonts w:cs="B Lotus" w:hint="cs"/>
                <w:sz w:val="28"/>
                <w:szCs w:val="28"/>
                <w:rtl/>
              </w:rPr>
              <w:t xml:space="preserve">تاريخ و امضا درخواست كننده                                                </w:t>
            </w:r>
            <w:r w:rsidRPr="00F66EFF">
              <w:rPr>
                <w:rFonts w:cs="B Lotus" w:hint="cs"/>
                <w:sz w:val="32"/>
                <w:szCs w:val="32"/>
                <w:rtl/>
              </w:rPr>
              <w:t>رئيس اداره تداركات</w:t>
            </w:r>
          </w:p>
          <w:p w14:paraId="02BC1262" w14:textId="77777777" w:rsidR="0028053B" w:rsidRPr="00F66EFF" w:rsidRDefault="0028053B" w:rsidP="00F66EFF">
            <w:pPr>
              <w:spacing w:line="360" w:lineRule="auto"/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  <w:r w:rsidRPr="00F66EFF">
              <w:rPr>
                <w:rFonts w:cs="B Lotus" w:hint="cs"/>
                <w:sz w:val="28"/>
                <w:szCs w:val="28"/>
                <w:rtl/>
              </w:rPr>
              <w:t>نام و نام خانوادگي</w:t>
            </w:r>
          </w:p>
          <w:p w14:paraId="0419FE77" w14:textId="77777777" w:rsidR="0028053B" w:rsidRPr="00F66EFF" w:rsidRDefault="0028053B" w:rsidP="00F66EFF">
            <w:pPr>
              <w:spacing w:line="360" w:lineRule="auto"/>
              <w:ind w:left="284" w:right="284"/>
              <w:rPr>
                <w:rFonts w:cs="B Lotus" w:hint="cs"/>
                <w:b/>
                <w:bCs/>
                <w:sz w:val="32"/>
                <w:szCs w:val="32"/>
                <w:rtl/>
              </w:rPr>
            </w:pPr>
            <w:r w:rsidRPr="00F66EFF">
              <w:rPr>
                <w:rFonts w:cs="B Lotus" w:hint="cs"/>
                <w:b/>
                <w:bCs/>
                <w:sz w:val="32"/>
                <w:szCs w:val="32"/>
                <w:rtl/>
              </w:rPr>
              <w:t>امور محترم مالي</w:t>
            </w:r>
          </w:p>
          <w:p w14:paraId="7443CBEF" w14:textId="77777777" w:rsidR="0028053B" w:rsidRPr="00F66EFF" w:rsidRDefault="0028053B" w:rsidP="00F66EFF">
            <w:pPr>
              <w:spacing w:line="360" w:lineRule="auto"/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  <w:r w:rsidRPr="00F66EFF">
              <w:rPr>
                <w:rFonts w:cs="B Lotus" w:hint="cs"/>
                <w:sz w:val="28"/>
                <w:szCs w:val="28"/>
                <w:rtl/>
              </w:rPr>
              <w:t>باسلام ،خواهشمند است دستور فرمايند برابر مقررات اقدام فرمايند.</w:t>
            </w:r>
          </w:p>
          <w:p w14:paraId="67F38334" w14:textId="77777777" w:rsidR="0028053B" w:rsidRPr="00F66EFF" w:rsidRDefault="0028053B" w:rsidP="00F66EFF">
            <w:pPr>
              <w:spacing w:line="360" w:lineRule="auto"/>
              <w:ind w:left="284" w:right="284"/>
              <w:rPr>
                <w:rFonts w:cs="B Lotus" w:hint="cs"/>
                <w:sz w:val="28"/>
                <w:szCs w:val="28"/>
                <w:rtl/>
              </w:rPr>
            </w:pPr>
          </w:p>
          <w:p w14:paraId="03FD4879" w14:textId="77777777" w:rsidR="0028053B" w:rsidRPr="00F66EFF" w:rsidRDefault="0028053B" w:rsidP="00F66EFF">
            <w:pPr>
              <w:spacing w:line="360" w:lineRule="auto"/>
              <w:ind w:left="284" w:right="284"/>
              <w:rPr>
                <w:rFonts w:cs="B Lotus" w:hint="cs"/>
                <w:sz w:val="32"/>
                <w:szCs w:val="32"/>
                <w:rtl/>
              </w:rPr>
            </w:pPr>
            <w:r w:rsidRPr="00F66EFF">
              <w:rPr>
                <w:rFonts w:cs="B Lotus" w:hint="cs"/>
                <w:sz w:val="32"/>
                <w:szCs w:val="32"/>
                <w:rtl/>
              </w:rPr>
              <w:t xml:space="preserve">                                                                             مدير امور </w:t>
            </w:r>
            <w:r w:rsidR="00873714" w:rsidRPr="00F66EFF">
              <w:rPr>
                <w:rFonts w:cs="B Lotus" w:hint="cs"/>
                <w:sz w:val="32"/>
                <w:szCs w:val="32"/>
                <w:rtl/>
              </w:rPr>
              <w:t>تداركات</w:t>
            </w:r>
          </w:p>
          <w:p w14:paraId="26D1F09F" w14:textId="77777777" w:rsidR="0028053B" w:rsidRPr="00F66EFF" w:rsidRDefault="0028053B" w:rsidP="00F66EFF">
            <w:pPr>
              <w:spacing w:line="480" w:lineRule="auto"/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  <w:p w14:paraId="5F08D31C" w14:textId="77777777" w:rsidR="0028053B" w:rsidRPr="00F66EFF" w:rsidRDefault="0028053B" w:rsidP="00F66EFF">
            <w:pPr>
              <w:spacing w:line="480" w:lineRule="auto"/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  <w:p w14:paraId="7097C0B8" w14:textId="77777777" w:rsidR="0028053B" w:rsidRPr="00F66EFF" w:rsidRDefault="0028053B" w:rsidP="00F66EFF">
            <w:pPr>
              <w:spacing w:line="480" w:lineRule="auto"/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  <w:p w14:paraId="08C95419" w14:textId="77777777" w:rsidR="00123EC1" w:rsidRPr="00F66EFF" w:rsidRDefault="0028053B" w:rsidP="00F66EFF">
            <w:pPr>
              <w:spacing w:line="480" w:lineRule="auto"/>
              <w:ind w:left="284" w:right="284"/>
              <w:jc w:val="both"/>
              <w:rPr>
                <w:rFonts w:cs="B Lotus" w:hint="cs"/>
                <w:sz w:val="28"/>
                <w:szCs w:val="28"/>
              </w:rPr>
            </w:pPr>
            <w:r w:rsidRPr="00F66EFF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</w:t>
            </w:r>
          </w:p>
          <w:p w14:paraId="2EAC034C" w14:textId="77777777" w:rsidR="00447BC0" w:rsidRPr="00F66EFF" w:rsidRDefault="00447BC0" w:rsidP="00F66EFF">
            <w:pPr>
              <w:spacing w:line="480" w:lineRule="auto"/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  <w:p w14:paraId="180747A3" w14:textId="77777777" w:rsidR="003B15EF" w:rsidRPr="00F66EFF" w:rsidRDefault="003B15EF" w:rsidP="00F66EFF">
            <w:pPr>
              <w:ind w:left="284" w:right="284"/>
              <w:jc w:val="both"/>
              <w:rPr>
                <w:rFonts w:cs="B Lotus" w:hint="cs"/>
                <w:sz w:val="28"/>
                <w:szCs w:val="28"/>
              </w:rPr>
            </w:pPr>
          </w:p>
        </w:tc>
      </w:tr>
    </w:tbl>
    <w:p w14:paraId="34B306DD" w14:textId="77777777" w:rsidR="00F20C84" w:rsidRDefault="00F20C84" w:rsidP="00E45134">
      <w:pPr>
        <w:bidi w:val="0"/>
        <w:ind w:left="284" w:right="284"/>
      </w:pPr>
    </w:p>
    <w:sectPr w:rsidR="00F20C84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73752" w14:textId="77777777" w:rsidR="005139FE" w:rsidRDefault="005139FE">
      <w:r>
        <w:separator/>
      </w:r>
    </w:p>
  </w:endnote>
  <w:endnote w:type="continuationSeparator" w:id="0">
    <w:p w14:paraId="559BE6A5" w14:textId="77777777" w:rsidR="005139FE" w:rsidRDefault="00513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4936" w14:textId="77777777" w:rsidR="0078466C" w:rsidRDefault="007846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B1B09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74CA3" w14:textId="77777777" w:rsidR="0078466C" w:rsidRDefault="007846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A4CDB" w14:textId="77777777" w:rsidR="005139FE" w:rsidRDefault="005139FE">
      <w:r>
        <w:separator/>
      </w:r>
    </w:p>
  </w:footnote>
  <w:footnote w:type="continuationSeparator" w:id="0">
    <w:p w14:paraId="211CDD48" w14:textId="77777777" w:rsidR="005139FE" w:rsidRDefault="00513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D4FB9" w14:textId="77777777" w:rsidR="0078466C" w:rsidRDefault="007846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6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302"/>
      <w:gridCol w:w="8159"/>
      <w:gridCol w:w="1166"/>
    </w:tblGrid>
    <w:tr w:rsidR="00C63E43" w14:paraId="480812F6" w14:textId="77777777" w:rsidTr="00505D9D">
      <w:trPr>
        <w:cantSplit/>
        <w:trHeight w:val="1134"/>
        <w:tblHeader/>
      </w:trPr>
      <w:tc>
        <w:tcPr>
          <w:tcW w:w="1302" w:type="dxa"/>
          <w:tcBorders>
            <w:right w:val="nil"/>
          </w:tcBorders>
          <w:shd w:val="clear" w:color="auto" w:fill="auto"/>
          <w:vAlign w:val="center"/>
        </w:tcPr>
        <w:p w14:paraId="5FC52C0C" w14:textId="77777777" w:rsidR="00C63E43" w:rsidRDefault="00FE783C" w:rsidP="00F9569F">
          <w:pPr>
            <w:bidi w:val="0"/>
            <w:jc w:val="center"/>
          </w:pPr>
          <w:r w:rsidRPr="00FE783C">
            <w:t>F-FI-</w:t>
          </w:r>
          <w:r w:rsidR="00F9569F">
            <w:t>02</w:t>
          </w:r>
          <w:r w:rsidRPr="00FE783C">
            <w:t>-00</w:t>
          </w:r>
        </w:p>
      </w:tc>
      <w:tc>
        <w:tcPr>
          <w:tcW w:w="8159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A37A86B" w14:textId="05DE56FC" w:rsidR="00C63E43" w:rsidRPr="00F66EFF" w:rsidRDefault="008D2ED5" w:rsidP="00F66EFF">
          <w:pPr>
            <w:jc w:val="center"/>
            <w:rPr>
              <w:rFonts w:cs="B Lotus" w:hint="cs"/>
              <w:b/>
              <w:bCs/>
              <w:rtl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3A820E1A" wp14:editId="2F3B0292">
                    <wp:simplePos x="0" y="0"/>
                    <wp:positionH relativeFrom="column">
                      <wp:posOffset>4947920</wp:posOffset>
                    </wp:positionH>
                    <wp:positionV relativeFrom="page">
                      <wp:posOffset>128270</wp:posOffset>
                    </wp:positionV>
                    <wp:extent cx="539750" cy="539750"/>
                    <wp:effectExtent l="4445" t="4445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3C3EAC9" id="Rectangle 1" o:spid="_x0000_s1026" style="position:absolute;margin-left:389.6pt;margin-top:10.1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  <w:r w:rsidR="00C63E43" w:rsidRPr="00F66EFF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3444E577" w14:textId="77777777" w:rsidR="00C63E43" w:rsidRPr="00F66EFF" w:rsidRDefault="00C63E43" w:rsidP="00F66EFF">
          <w:pPr>
            <w:jc w:val="center"/>
            <w:rPr>
              <w:rFonts w:cs="B Lotus" w:hint="cs"/>
              <w:b/>
              <w:bCs/>
              <w:rtl/>
            </w:rPr>
          </w:pPr>
          <w:r w:rsidRPr="00F66EFF">
            <w:rPr>
              <w:rFonts w:cs="B Lotus" w:hint="cs"/>
              <w:b/>
              <w:bCs/>
              <w:rtl/>
            </w:rPr>
            <w:t xml:space="preserve">فرآیند </w:t>
          </w:r>
          <w:r w:rsidR="00CA7A60" w:rsidRPr="00F66EFF">
            <w:rPr>
              <w:rFonts w:cs="B Lotus" w:hint="cs"/>
              <w:b/>
              <w:bCs/>
              <w:rtl/>
            </w:rPr>
            <w:t>خریدوانبارداری</w:t>
          </w:r>
          <w:r w:rsidR="004A6847" w:rsidRPr="00F66EFF">
            <w:rPr>
              <w:rFonts w:cs="B Lotus" w:hint="cs"/>
              <w:b/>
              <w:bCs/>
              <w:rtl/>
            </w:rPr>
            <w:t xml:space="preserve"> </w:t>
          </w:r>
          <w:r w:rsidR="00E518C5" w:rsidRPr="00F66EFF">
            <w:rPr>
              <w:rFonts w:cs="B Lotus" w:hint="cs"/>
              <w:b/>
              <w:bCs/>
              <w:rtl/>
            </w:rPr>
            <w:t xml:space="preserve"> </w:t>
          </w:r>
          <w:r w:rsidRPr="00F66EFF">
            <w:rPr>
              <w:rFonts w:cs="B Lotus" w:hint="cs"/>
              <w:b/>
              <w:bCs/>
              <w:rtl/>
            </w:rPr>
            <w:t xml:space="preserve">  </w:t>
          </w:r>
        </w:p>
        <w:p w14:paraId="5223E2D7" w14:textId="77777777" w:rsidR="00C63E43" w:rsidRPr="00F66EFF" w:rsidRDefault="00C63E43" w:rsidP="00F66EFF">
          <w:pPr>
            <w:jc w:val="center"/>
            <w:rPr>
              <w:rFonts w:cs="B Lotus" w:hint="cs"/>
              <w:b/>
              <w:bCs/>
              <w:rtl/>
            </w:rPr>
          </w:pPr>
          <w:r w:rsidRPr="00F66EFF">
            <w:rPr>
              <w:rFonts w:cs="B Lotus" w:hint="cs"/>
              <w:b/>
              <w:bCs/>
              <w:rtl/>
            </w:rPr>
            <w:t xml:space="preserve">فرم </w:t>
          </w:r>
          <w:r w:rsidR="00CA7A60" w:rsidRPr="00F66EFF">
            <w:rPr>
              <w:rFonts w:cs="B Lotus" w:hint="cs"/>
              <w:b/>
              <w:bCs/>
              <w:rtl/>
            </w:rPr>
            <w:t>خریدهایی که نقدا</w:t>
          </w:r>
          <w:r w:rsidR="00CA7A60" w:rsidRPr="00F66EFF">
            <w:rPr>
              <w:rFonts w:hint="cs"/>
              <w:b/>
              <w:bCs/>
              <w:rtl/>
            </w:rPr>
            <w:t>"</w:t>
          </w:r>
          <w:r w:rsidR="004A6847" w:rsidRPr="00F66EFF">
            <w:rPr>
              <w:rFonts w:cs="B Lotus" w:hint="cs"/>
              <w:b/>
              <w:bCs/>
              <w:rtl/>
            </w:rPr>
            <w:t xml:space="preserve"> </w:t>
          </w:r>
          <w:r w:rsidR="00CA7A60" w:rsidRPr="00F66EFF">
            <w:rPr>
              <w:rFonts w:cs="B Lotus" w:hint="cs"/>
              <w:b/>
              <w:bCs/>
              <w:rtl/>
            </w:rPr>
            <w:t xml:space="preserve">انجام یافته </w:t>
          </w:r>
          <w:r w:rsidR="00E518C5" w:rsidRPr="00F66EFF">
            <w:rPr>
              <w:rFonts w:cs="B Lotus" w:hint="cs"/>
              <w:b/>
              <w:bCs/>
              <w:rtl/>
            </w:rPr>
            <w:t xml:space="preserve"> </w:t>
          </w:r>
          <w:r w:rsidRPr="00F66EFF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166" w:type="dxa"/>
          <w:tcBorders>
            <w:left w:val="nil"/>
          </w:tcBorders>
          <w:shd w:val="clear" w:color="auto" w:fill="auto"/>
          <w:vAlign w:val="center"/>
        </w:tcPr>
        <w:p w14:paraId="45C23F6D" w14:textId="77777777" w:rsidR="00C63E43" w:rsidRDefault="00C63E43" w:rsidP="00F66EFF">
          <w:pPr>
            <w:bidi w:val="0"/>
            <w:jc w:val="center"/>
            <w:rPr>
              <w:rFonts w:hint="cs"/>
            </w:rPr>
          </w:pPr>
        </w:p>
      </w:tc>
    </w:tr>
  </w:tbl>
  <w:p w14:paraId="78CC4373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7FB0D" w14:textId="77777777" w:rsidR="0078466C" w:rsidRDefault="007846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1757357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A60"/>
    <w:rsid w:val="00016086"/>
    <w:rsid w:val="00041B0B"/>
    <w:rsid w:val="000B3E0D"/>
    <w:rsid w:val="000D17D7"/>
    <w:rsid w:val="00112F70"/>
    <w:rsid w:val="00123EC1"/>
    <w:rsid w:val="0013548A"/>
    <w:rsid w:val="001804C9"/>
    <w:rsid w:val="00180A51"/>
    <w:rsid w:val="0019545A"/>
    <w:rsid w:val="001B1C55"/>
    <w:rsid w:val="0023384A"/>
    <w:rsid w:val="0028053B"/>
    <w:rsid w:val="00294814"/>
    <w:rsid w:val="002A4850"/>
    <w:rsid w:val="003012DD"/>
    <w:rsid w:val="00322345"/>
    <w:rsid w:val="00327B29"/>
    <w:rsid w:val="00346950"/>
    <w:rsid w:val="0039014C"/>
    <w:rsid w:val="003A0697"/>
    <w:rsid w:val="003B15EF"/>
    <w:rsid w:val="00447BC0"/>
    <w:rsid w:val="00482B6D"/>
    <w:rsid w:val="004960E8"/>
    <w:rsid w:val="004A6847"/>
    <w:rsid w:val="00505D9D"/>
    <w:rsid w:val="005139FE"/>
    <w:rsid w:val="0053716E"/>
    <w:rsid w:val="006065D2"/>
    <w:rsid w:val="006A46B7"/>
    <w:rsid w:val="0078466C"/>
    <w:rsid w:val="00786D1A"/>
    <w:rsid w:val="007B7581"/>
    <w:rsid w:val="00826D2F"/>
    <w:rsid w:val="008528C0"/>
    <w:rsid w:val="00873714"/>
    <w:rsid w:val="00873C58"/>
    <w:rsid w:val="008D2ED5"/>
    <w:rsid w:val="009C29AA"/>
    <w:rsid w:val="00A07CA7"/>
    <w:rsid w:val="00A629E3"/>
    <w:rsid w:val="00AA049F"/>
    <w:rsid w:val="00AD2F8D"/>
    <w:rsid w:val="00AF7761"/>
    <w:rsid w:val="00B07465"/>
    <w:rsid w:val="00C1088C"/>
    <w:rsid w:val="00C63E43"/>
    <w:rsid w:val="00C82198"/>
    <w:rsid w:val="00CA0142"/>
    <w:rsid w:val="00CA7A60"/>
    <w:rsid w:val="00CC3CA3"/>
    <w:rsid w:val="00CC495C"/>
    <w:rsid w:val="00CD6D62"/>
    <w:rsid w:val="00DD1646"/>
    <w:rsid w:val="00E45134"/>
    <w:rsid w:val="00E518C5"/>
    <w:rsid w:val="00E525BB"/>
    <w:rsid w:val="00E71FB4"/>
    <w:rsid w:val="00E8289B"/>
    <w:rsid w:val="00EF782A"/>
    <w:rsid w:val="00F20C84"/>
    <w:rsid w:val="00F66EFF"/>
    <w:rsid w:val="00F75538"/>
    <w:rsid w:val="00F9569F"/>
    <w:rsid w:val="00FE3530"/>
    <w:rsid w:val="00FE783C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51A132B6"/>
  <w15:chartTrackingRefBased/>
  <w15:docId w15:val="{16F12BAD-E8EA-4B10-AD9B-705B2E956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7A60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5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M LAYEHI</dc:creator>
  <cp:keywords/>
  <dc:description/>
  <cp:lastModifiedBy>شقایق حسین پور پناهی</cp:lastModifiedBy>
  <cp:revision>2</cp:revision>
  <cp:lastPrinted>2005-04-11T08:06:00Z</cp:lastPrinted>
  <dcterms:created xsi:type="dcterms:W3CDTF">2023-10-15T09:21:00Z</dcterms:created>
  <dcterms:modified xsi:type="dcterms:W3CDTF">2023-10-15T09:21:00Z</dcterms:modified>
</cp:coreProperties>
</file>