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57" w:rightFromText="57" w:vertAnchor="text" w:tblpXSpec="center" w:tblpY="1"/>
        <w:tblOverlap w:val="never"/>
        <w:tblW w:w="15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22"/>
      </w:tblGrid>
      <w:tr w:rsidR="005A5353" w14:paraId="05159D92" w14:textId="77777777" w:rsidTr="00AC6C58">
        <w:tc>
          <w:tcPr>
            <w:tcW w:w="15422" w:type="dxa"/>
            <w:shd w:val="clear" w:color="auto" w:fill="auto"/>
            <w:vAlign w:val="center"/>
          </w:tcPr>
          <w:p w14:paraId="4B01C56F" w14:textId="77777777" w:rsidR="005A5353" w:rsidRPr="00AC6C58" w:rsidRDefault="00C0596B" w:rsidP="00AC6C58">
            <w:pPr>
              <w:spacing w:before="240"/>
              <w:ind w:left="284" w:right="284"/>
              <w:jc w:val="both"/>
              <w:rPr>
                <w:rFonts w:cs="B Lotus" w:hint="cs"/>
                <w:b/>
                <w:bCs/>
                <w:sz w:val="28"/>
                <w:szCs w:val="28"/>
                <w:rtl/>
              </w:rPr>
            </w:pPr>
            <w:r w:rsidRPr="00AC6C58">
              <w:rPr>
                <w:rFonts w:cs="B Lotus" w:hint="cs"/>
                <w:b/>
                <w:bCs/>
                <w:sz w:val="28"/>
                <w:szCs w:val="28"/>
                <w:rtl/>
              </w:rPr>
              <w:t xml:space="preserve">شماره </w:t>
            </w:r>
          </w:p>
          <w:p w14:paraId="1E0020CC" w14:textId="77777777" w:rsidR="00C0596B" w:rsidRPr="00AC6C58" w:rsidRDefault="00C0596B" w:rsidP="00AC6C58">
            <w:pPr>
              <w:spacing w:before="240"/>
              <w:ind w:left="284" w:right="284"/>
              <w:jc w:val="both"/>
              <w:rPr>
                <w:rFonts w:cs="B Lotus" w:hint="cs"/>
                <w:b/>
                <w:bCs/>
                <w:sz w:val="28"/>
                <w:szCs w:val="28"/>
                <w:rtl/>
              </w:rPr>
            </w:pPr>
            <w:r w:rsidRPr="00AC6C58">
              <w:rPr>
                <w:rFonts w:cs="B Lotus" w:hint="cs"/>
                <w:b/>
                <w:bCs/>
                <w:sz w:val="28"/>
                <w:szCs w:val="28"/>
                <w:rtl/>
              </w:rPr>
              <w:t>تاریخ</w:t>
            </w:r>
          </w:p>
          <w:p w14:paraId="05F6F40D" w14:textId="77777777" w:rsidR="00CA057C" w:rsidRPr="00AC6C58" w:rsidRDefault="00CA057C" w:rsidP="00AC6C58">
            <w:pPr>
              <w:spacing w:before="240"/>
              <w:ind w:left="284" w:right="284"/>
              <w:jc w:val="both"/>
              <w:rPr>
                <w:rFonts w:cs="B Lotus" w:hint="cs"/>
                <w:b/>
                <w:bCs/>
                <w:sz w:val="16"/>
                <w:szCs w:val="16"/>
                <w:rtl/>
              </w:rPr>
            </w:pPr>
          </w:p>
          <w:tbl>
            <w:tblPr>
              <w:bidiVisual/>
              <w:tblW w:w="0" w:type="auto"/>
              <w:tblInd w:w="7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37"/>
              <w:gridCol w:w="2520"/>
              <w:gridCol w:w="900"/>
              <w:gridCol w:w="1260"/>
              <w:gridCol w:w="1260"/>
              <w:gridCol w:w="720"/>
              <w:gridCol w:w="720"/>
              <w:gridCol w:w="3600"/>
              <w:gridCol w:w="2165"/>
            </w:tblGrid>
            <w:tr w:rsidR="00122364" w:rsidRPr="00AC6C58" w14:paraId="48039527" w14:textId="77777777" w:rsidTr="00AC6C58">
              <w:trPr>
                <w:trHeight w:val="430"/>
              </w:trPr>
              <w:tc>
                <w:tcPr>
                  <w:tcW w:w="837" w:type="dxa"/>
                  <w:vMerge w:val="restart"/>
                  <w:shd w:val="clear" w:color="auto" w:fill="auto"/>
                </w:tcPr>
                <w:p w14:paraId="6DFD4434" w14:textId="77777777" w:rsidR="00122364" w:rsidRPr="00AC6C58" w:rsidRDefault="00122364" w:rsidP="00AC6C58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 w:hint="cs"/>
                      <w:b/>
                      <w:bCs/>
                      <w:rtl/>
                    </w:rPr>
                  </w:pPr>
                  <w:r w:rsidRPr="00AC6C58">
                    <w:rPr>
                      <w:rFonts w:cs="B Lotus" w:hint="cs"/>
                      <w:b/>
                      <w:bCs/>
                      <w:rtl/>
                    </w:rPr>
                    <w:t>ردیف</w:t>
                  </w:r>
                </w:p>
              </w:tc>
              <w:tc>
                <w:tcPr>
                  <w:tcW w:w="2520" w:type="dxa"/>
                  <w:vMerge w:val="restart"/>
                  <w:shd w:val="clear" w:color="auto" w:fill="auto"/>
                </w:tcPr>
                <w:p w14:paraId="282E628C" w14:textId="77777777" w:rsidR="00122364" w:rsidRPr="00AC6C58" w:rsidRDefault="00122364" w:rsidP="00AC6C58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 w:hint="cs"/>
                      <w:b/>
                      <w:bCs/>
                      <w:rtl/>
                    </w:rPr>
                  </w:pPr>
                  <w:r w:rsidRPr="00AC6C58">
                    <w:rPr>
                      <w:rFonts w:cs="B Lotus" w:hint="cs"/>
                      <w:b/>
                      <w:bCs/>
                      <w:rtl/>
                    </w:rPr>
                    <w:t>شرح کالا</w:t>
                  </w:r>
                </w:p>
              </w:tc>
              <w:tc>
                <w:tcPr>
                  <w:tcW w:w="900" w:type="dxa"/>
                  <w:vMerge w:val="restart"/>
                  <w:shd w:val="clear" w:color="auto" w:fill="auto"/>
                </w:tcPr>
                <w:p w14:paraId="16875ED1" w14:textId="77777777" w:rsidR="00122364" w:rsidRPr="00AC6C58" w:rsidRDefault="00122364" w:rsidP="00AC6C58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 w:hint="cs"/>
                      <w:b/>
                      <w:bCs/>
                      <w:rtl/>
                    </w:rPr>
                  </w:pPr>
                  <w:r w:rsidRPr="00AC6C58">
                    <w:rPr>
                      <w:rFonts w:cs="B Lotus" w:hint="cs"/>
                      <w:b/>
                      <w:bCs/>
                      <w:rtl/>
                    </w:rPr>
                    <w:t>واحد</w:t>
                  </w:r>
                </w:p>
                <w:p w14:paraId="624D361D" w14:textId="77777777" w:rsidR="00122364" w:rsidRPr="00AC6C58" w:rsidRDefault="00122364" w:rsidP="00AC6C58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 w:hint="cs"/>
                      <w:b/>
                      <w:bCs/>
                      <w:rtl/>
                    </w:rPr>
                  </w:pPr>
                  <w:r w:rsidRPr="00AC6C58">
                    <w:rPr>
                      <w:rFonts w:cs="B Lotus" w:hint="cs"/>
                      <w:b/>
                      <w:bCs/>
                      <w:rtl/>
                    </w:rPr>
                    <w:t>کالا</w:t>
                  </w:r>
                </w:p>
              </w:tc>
              <w:tc>
                <w:tcPr>
                  <w:tcW w:w="2520" w:type="dxa"/>
                  <w:gridSpan w:val="2"/>
                  <w:shd w:val="clear" w:color="auto" w:fill="auto"/>
                </w:tcPr>
                <w:p w14:paraId="4721ED99" w14:textId="77777777" w:rsidR="00122364" w:rsidRPr="00AC6C58" w:rsidRDefault="00122364" w:rsidP="00AC6C58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 w:hint="cs"/>
                      <w:b/>
                      <w:bCs/>
                      <w:rtl/>
                    </w:rPr>
                  </w:pPr>
                  <w:r w:rsidRPr="00AC6C58">
                    <w:rPr>
                      <w:rFonts w:cs="B Lotus" w:hint="cs"/>
                      <w:b/>
                      <w:bCs/>
                      <w:rtl/>
                    </w:rPr>
                    <w:t>نتیجه کنترل وبررسی</w:t>
                  </w:r>
                </w:p>
              </w:tc>
              <w:tc>
                <w:tcPr>
                  <w:tcW w:w="1440" w:type="dxa"/>
                  <w:gridSpan w:val="2"/>
                  <w:shd w:val="clear" w:color="auto" w:fill="auto"/>
                </w:tcPr>
                <w:p w14:paraId="7BA4D21B" w14:textId="77777777" w:rsidR="00122364" w:rsidRPr="00AC6C58" w:rsidRDefault="00122364" w:rsidP="00AC6C58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 w:hint="cs"/>
                      <w:b/>
                      <w:bCs/>
                      <w:rtl/>
                    </w:rPr>
                  </w:pPr>
                  <w:r w:rsidRPr="00AC6C58">
                    <w:rPr>
                      <w:rFonts w:cs="B Lotus" w:hint="cs"/>
                      <w:b/>
                      <w:bCs/>
                      <w:rtl/>
                    </w:rPr>
                    <w:t>نمونه فنی</w:t>
                  </w:r>
                </w:p>
              </w:tc>
              <w:tc>
                <w:tcPr>
                  <w:tcW w:w="3600" w:type="dxa"/>
                  <w:vMerge w:val="restart"/>
                  <w:shd w:val="clear" w:color="auto" w:fill="auto"/>
                </w:tcPr>
                <w:p w14:paraId="7D1D599B" w14:textId="77777777" w:rsidR="00122364" w:rsidRPr="00AC6C58" w:rsidRDefault="00C022D3" w:rsidP="00AC6C58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 w:hint="cs"/>
                      <w:b/>
                      <w:bCs/>
                      <w:rtl/>
                    </w:rPr>
                  </w:pPr>
                  <w:r w:rsidRPr="00AC6C58">
                    <w:rPr>
                      <w:rFonts w:cs="B Lotus" w:hint="cs"/>
                      <w:b/>
                      <w:bCs/>
                      <w:rtl/>
                    </w:rPr>
                    <w:t>دلایل عدم تأییدفنی کالا</w:t>
                  </w:r>
                </w:p>
              </w:tc>
              <w:tc>
                <w:tcPr>
                  <w:tcW w:w="2165" w:type="dxa"/>
                  <w:vMerge w:val="restart"/>
                  <w:shd w:val="clear" w:color="auto" w:fill="auto"/>
                </w:tcPr>
                <w:p w14:paraId="6A037CA0" w14:textId="77777777" w:rsidR="00122364" w:rsidRPr="00AC6C58" w:rsidRDefault="00C022D3" w:rsidP="00AC6C58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 w:hint="cs"/>
                      <w:b/>
                      <w:bCs/>
                      <w:rtl/>
                    </w:rPr>
                  </w:pPr>
                  <w:r w:rsidRPr="00AC6C58">
                    <w:rPr>
                      <w:rFonts w:cs="B Lotus" w:hint="cs"/>
                      <w:b/>
                      <w:bCs/>
                      <w:rtl/>
                    </w:rPr>
                    <w:t>محل امضاء</w:t>
                  </w:r>
                </w:p>
                <w:p w14:paraId="22D106EE" w14:textId="77777777" w:rsidR="00C022D3" w:rsidRPr="00AC6C58" w:rsidRDefault="00C022D3" w:rsidP="00AC6C58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 w:hint="cs"/>
                      <w:b/>
                      <w:bCs/>
                      <w:rtl/>
                    </w:rPr>
                  </w:pPr>
                  <w:r w:rsidRPr="00AC6C58">
                    <w:rPr>
                      <w:rFonts w:cs="B Lotus" w:hint="cs"/>
                      <w:b/>
                      <w:bCs/>
                      <w:rtl/>
                    </w:rPr>
                    <w:t>کارشناس</w:t>
                  </w:r>
                </w:p>
              </w:tc>
            </w:tr>
            <w:tr w:rsidR="00122364" w:rsidRPr="00AC6C58" w14:paraId="4A056B9A" w14:textId="77777777" w:rsidTr="00AC6C58">
              <w:trPr>
                <w:trHeight w:val="430"/>
              </w:trPr>
              <w:tc>
                <w:tcPr>
                  <w:tcW w:w="837" w:type="dxa"/>
                  <w:vMerge/>
                  <w:shd w:val="clear" w:color="auto" w:fill="auto"/>
                </w:tcPr>
                <w:p w14:paraId="4C7DD7F4" w14:textId="77777777" w:rsidR="00122364" w:rsidRPr="00AC6C58" w:rsidRDefault="00122364" w:rsidP="00AC6C58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 w:hint="cs"/>
                      <w:b/>
                      <w:bCs/>
                      <w:rtl/>
                    </w:rPr>
                  </w:pPr>
                </w:p>
              </w:tc>
              <w:tc>
                <w:tcPr>
                  <w:tcW w:w="2520" w:type="dxa"/>
                  <w:vMerge/>
                  <w:shd w:val="clear" w:color="auto" w:fill="auto"/>
                </w:tcPr>
                <w:p w14:paraId="12D27CDE" w14:textId="77777777" w:rsidR="00122364" w:rsidRPr="00AC6C58" w:rsidRDefault="00122364" w:rsidP="00AC6C58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 w:hint="cs"/>
                      <w:b/>
                      <w:bCs/>
                      <w:rtl/>
                    </w:rPr>
                  </w:pPr>
                </w:p>
              </w:tc>
              <w:tc>
                <w:tcPr>
                  <w:tcW w:w="900" w:type="dxa"/>
                  <w:vMerge/>
                  <w:shd w:val="clear" w:color="auto" w:fill="auto"/>
                </w:tcPr>
                <w:p w14:paraId="300D003B" w14:textId="77777777" w:rsidR="00122364" w:rsidRPr="00AC6C58" w:rsidRDefault="00122364" w:rsidP="00AC6C58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 w:hint="cs"/>
                      <w:b/>
                      <w:bCs/>
                      <w:rtl/>
                    </w:rPr>
                  </w:pPr>
                </w:p>
              </w:tc>
              <w:tc>
                <w:tcPr>
                  <w:tcW w:w="1260" w:type="dxa"/>
                  <w:shd w:val="clear" w:color="auto" w:fill="auto"/>
                </w:tcPr>
                <w:p w14:paraId="7DCE9805" w14:textId="77777777" w:rsidR="00122364" w:rsidRPr="00AC6C58" w:rsidRDefault="00122364" w:rsidP="00AC6C58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 w:hint="cs"/>
                      <w:b/>
                      <w:bCs/>
                      <w:rtl/>
                    </w:rPr>
                  </w:pPr>
                  <w:r w:rsidRPr="00AC6C58">
                    <w:rPr>
                      <w:rFonts w:cs="B Lotus" w:hint="cs"/>
                      <w:b/>
                      <w:bCs/>
                      <w:rtl/>
                    </w:rPr>
                    <w:t>تأیید میشود</w:t>
                  </w:r>
                </w:p>
              </w:tc>
              <w:tc>
                <w:tcPr>
                  <w:tcW w:w="1260" w:type="dxa"/>
                  <w:shd w:val="clear" w:color="auto" w:fill="auto"/>
                </w:tcPr>
                <w:p w14:paraId="79AAE7AE" w14:textId="77777777" w:rsidR="00122364" w:rsidRPr="00AC6C58" w:rsidRDefault="00122364" w:rsidP="00AC6C58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 w:hint="cs"/>
                      <w:b/>
                      <w:bCs/>
                      <w:rtl/>
                    </w:rPr>
                  </w:pPr>
                  <w:r w:rsidRPr="00AC6C58">
                    <w:rPr>
                      <w:rFonts w:cs="B Lotus" w:hint="cs"/>
                      <w:b/>
                      <w:bCs/>
                      <w:rtl/>
                    </w:rPr>
                    <w:t>تأییدنمیشود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14:paraId="2C8705C2" w14:textId="77777777" w:rsidR="00122364" w:rsidRPr="00AC6C58" w:rsidRDefault="00122364" w:rsidP="00AC6C58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 w:hint="cs"/>
                      <w:b/>
                      <w:bCs/>
                      <w:rtl/>
                    </w:rPr>
                  </w:pPr>
                  <w:r w:rsidRPr="00AC6C58">
                    <w:rPr>
                      <w:rFonts w:cs="B Lotus" w:hint="cs"/>
                      <w:b/>
                      <w:bCs/>
                      <w:rtl/>
                    </w:rPr>
                    <w:t>دارد</w:t>
                  </w:r>
                </w:p>
              </w:tc>
              <w:tc>
                <w:tcPr>
                  <w:tcW w:w="720" w:type="dxa"/>
                  <w:shd w:val="clear" w:color="auto" w:fill="auto"/>
                </w:tcPr>
                <w:p w14:paraId="52F4AD94" w14:textId="77777777" w:rsidR="00122364" w:rsidRPr="00AC6C58" w:rsidRDefault="00122364" w:rsidP="00AC6C58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 w:hint="cs"/>
                      <w:b/>
                      <w:bCs/>
                      <w:rtl/>
                    </w:rPr>
                  </w:pPr>
                  <w:r w:rsidRPr="00AC6C58">
                    <w:rPr>
                      <w:rFonts w:cs="B Lotus" w:hint="cs"/>
                      <w:b/>
                      <w:bCs/>
                      <w:rtl/>
                    </w:rPr>
                    <w:t>ندارد</w:t>
                  </w:r>
                </w:p>
              </w:tc>
              <w:tc>
                <w:tcPr>
                  <w:tcW w:w="3600" w:type="dxa"/>
                  <w:vMerge/>
                  <w:shd w:val="clear" w:color="auto" w:fill="auto"/>
                </w:tcPr>
                <w:p w14:paraId="0FB3F942" w14:textId="77777777" w:rsidR="00122364" w:rsidRPr="00AC6C58" w:rsidRDefault="00122364" w:rsidP="00AC6C58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 w:hint="cs"/>
                      <w:b/>
                      <w:bCs/>
                      <w:rtl/>
                    </w:rPr>
                  </w:pPr>
                </w:p>
              </w:tc>
              <w:tc>
                <w:tcPr>
                  <w:tcW w:w="2165" w:type="dxa"/>
                  <w:vMerge/>
                  <w:shd w:val="clear" w:color="auto" w:fill="auto"/>
                </w:tcPr>
                <w:p w14:paraId="066E2170" w14:textId="77777777" w:rsidR="00122364" w:rsidRPr="00AC6C58" w:rsidRDefault="00122364" w:rsidP="00AC6C58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 w:hint="cs"/>
                      <w:b/>
                      <w:bCs/>
                      <w:rtl/>
                    </w:rPr>
                  </w:pPr>
                </w:p>
              </w:tc>
            </w:tr>
            <w:tr w:rsidR="00122364" w:rsidRPr="00AC6C58" w14:paraId="2A86ECF4" w14:textId="77777777" w:rsidTr="00AC6C58">
              <w:trPr>
                <w:trHeight w:val="501"/>
              </w:trPr>
              <w:tc>
                <w:tcPr>
                  <w:tcW w:w="837" w:type="dxa"/>
                  <w:shd w:val="clear" w:color="auto" w:fill="auto"/>
                </w:tcPr>
                <w:p w14:paraId="4CFDC956" w14:textId="77777777" w:rsidR="00122364" w:rsidRPr="00AC6C58" w:rsidRDefault="00122364" w:rsidP="00AC6C58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 w:hint="cs"/>
                      <w:b/>
                      <w:bCs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520" w:type="dxa"/>
                  <w:shd w:val="clear" w:color="auto" w:fill="auto"/>
                </w:tcPr>
                <w:p w14:paraId="3F21D2A4" w14:textId="77777777" w:rsidR="00122364" w:rsidRPr="00AC6C58" w:rsidRDefault="00122364" w:rsidP="00AC6C58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 w:hint="cs"/>
                      <w:b/>
                      <w:bCs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900" w:type="dxa"/>
                  <w:shd w:val="clear" w:color="auto" w:fill="auto"/>
                </w:tcPr>
                <w:p w14:paraId="0F9AB4B9" w14:textId="77777777" w:rsidR="00122364" w:rsidRPr="00AC6C58" w:rsidRDefault="00122364" w:rsidP="00AC6C58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 w:hint="cs"/>
                      <w:b/>
                      <w:bCs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260" w:type="dxa"/>
                  <w:shd w:val="clear" w:color="auto" w:fill="auto"/>
                </w:tcPr>
                <w:p w14:paraId="3D13DA33" w14:textId="77777777" w:rsidR="00122364" w:rsidRPr="00AC6C58" w:rsidRDefault="00122364" w:rsidP="00AC6C58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 w:hint="cs"/>
                      <w:b/>
                      <w:bCs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260" w:type="dxa"/>
                  <w:shd w:val="clear" w:color="auto" w:fill="auto"/>
                </w:tcPr>
                <w:p w14:paraId="3DA6AAD2" w14:textId="77777777" w:rsidR="00122364" w:rsidRPr="00AC6C58" w:rsidRDefault="00122364" w:rsidP="00AC6C58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 w:hint="cs"/>
                      <w:b/>
                      <w:bCs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14:paraId="3DF42164" w14:textId="77777777" w:rsidR="00122364" w:rsidRPr="00AC6C58" w:rsidRDefault="00122364" w:rsidP="00AC6C58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 w:hint="cs"/>
                      <w:b/>
                      <w:bCs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</w:tcPr>
                <w:p w14:paraId="59B1D0C5" w14:textId="77777777" w:rsidR="00122364" w:rsidRPr="00AC6C58" w:rsidRDefault="00122364" w:rsidP="00AC6C58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 w:hint="cs"/>
                      <w:b/>
                      <w:bCs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3600" w:type="dxa"/>
                  <w:shd w:val="clear" w:color="auto" w:fill="auto"/>
                </w:tcPr>
                <w:p w14:paraId="15A2EE6F" w14:textId="77777777" w:rsidR="00122364" w:rsidRPr="00AC6C58" w:rsidRDefault="00122364" w:rsidP="00AC6C58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 w:hint="cs"/>
                      <w:b/>
                      <w:bCs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165" w:type="dxa"/>
                  <w:shd w:val="clear" w:color="auto" w:fill="auto"/>
                </w:tcPr>
                <w:p w14:paraId="26A1DC23" w14:textId="77777777" w:rsidR="00122364" w:rsidRPr="00AC6C58" w:rsidRDefault="00122364" w:rsidP="00AC6C58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 w:hint="cs"/>
                      <w:b/>
                      <w:bCs/>
                      <w:sz w:val="28"/>
                      <w:szCs w:val="28"/>
                      <w:rtl/>
                    </w:rPr>
                  </w:pPr>
                </w:p>
              </w:tc>
            </w:tr>
          </w:tbl>
          <w:p w14:paraId="153D1600" w14:textId="77777777" w:rsidR="00C022D3" w:rsidRPr="00AC6C58" w:rsidRDefault="00C022D3" w:rsidP="00AC6C58">
            <w:pPr>
              <w:spacing w:before="240"/>
              <w:ind w:left="284" w:right="284"/>
              <w:jc w:val="both"/>
              <w:rPr>
                <w:rFonts w:cs="B Lotus" w:hint="cs"/>
                <w:b/>
                <w:bCs/>
                <w:sz w:val="32"/>
                <w:szCs w:val="32"/>
                <w:rtl/>
              </w:rPr>
            </w:pPr>
            <w:r w:rsidRPr="00AC6C58">
              <w:rPr>
                <w:rFonts w:cs="B Lotus" w:hint="cs"/>
                <w:b/>
                <w:bCs/>
                <w:sz w:val="32"/>
                <w:szCs w:val="32"/>
                <w:rtl/>
              </w:rPr>
              <w:t xml:space="preserve">مدیراموربازرگانی / مسئول تدارکات </w:t>
            </w:r>
          </w:p>
          <w:p w14:paraId="6381AACE" w14:textId="77777777" w:rsidR="00C022D3" w:rsidRPr="00AC6C58" w:rsidRDefault="00C022D3" w:rsidP="00AC6C58">
            <w:pPr>
              <w:spacing w:before="240"/>
              <w:ind w:left="284" w:right="284"/>
              <w:jc w:val="both"/>
              <w:rPr>
                <w:rFonts w:cs="B Lotus" w:hint="cs"/>
                <w:b/>
                <w:bCs/>
                <w:sz w:val="28"/>
                <w:szCs w:val="28"/>
                <w:rtl/>
              </w:rPr>
            </w:pPr>
            <w:r w:rsidRPr="00AC6C58">
              <w:rPr>
                <w:rFonts w:cs="B Lotus" w:hint="cs"/>
                <w:b/>
                <w:bCs/>
                <w:sz w:val="28"/>
                <w:szCs w:val="28"/>
                <w:rtl/>
              </w:rPr>
              <w:t xml:space="preserve">        باتوجه به عدم تأییدکالای فوق خواهشمنداست جهت عودت به فروشنده هماهنگی لازم بعمل آورید.</w:t>
            </w:r>
          </w:p>
          <w:p w14:paraId="00829282" w14:textId="77777777" w:rsidR="00C022D3" w:rsidRPr="00AC6C58" w:rsidRDefault="00C022D3" w:rsidP="00AC6C58">
            <w:pPr>
              <w:spacing w:before="240"/>
              <w:ind w:left="284" w:right="284"/>
              <w:jc w:val="both"/>
              <w:rPr>
                <w:rFonts w:cs="B Lotus" w:hint="cs"/>
                <w:b/>
                <w:bCs/>
                <w:sz w:val="32"/>
                <w:szCs w:val="32"/>
                <w:rtl/>
              </w:rPr>
            </w:pPr>
            <w:r w:rsidRPr="00AC6C58">
              <w:rPr>
                <w:rFonts w:cs="B Lotus" w:hint="cs"/>
                <w:b/>
                <w:bCs/>
                <w:sz w:val="32"/>
                <w:szCs w:val="32"/>
                <w:rtl/>
              </w:rPr>
              <w:t>امورانبارها/ مسئول انبار</w:t>
            </w:r>
          </w:p>
          <w:p w14:paraId="2C3B2765" w14:textId="77777777" w:rsidR="00C022D3" w:rsidRPr="00AC6C58" w:rsidRDefault="00C022D3" w:rsidP="00AC6C58">
            <w:pPr>
              <w:spacing w:before="240"/>
              <w:ind w:left="284" w:right="284"/>
              <w:jc w:val="both"/>
              <w:rPr>
                <w:rFonts w:cs="B Lotus" w:hint="cs"/>
                <w:b/>
                <w:bCs/>
                <w:sz w:val="28"/>
                <w:szCs w:val="28"/>
                <w:rtl/>
              </w:rPr>
            </w:pPr>
            <w:r w:rsidRPr="00AC6C58">
              <w:rPr>
                <w:rFonts w:cs="B Lotus" w:hint="cs"/>
                <w:b/>
                <w:bCs/>
                <w:sz w:val="28"/>
                <w:szCs w:val="28"/>
                <w:rtl/>
              </w:rPr>
              <w:t xml:space="preserve">اعاده کالای موردنظربه فروشنده                     </w:t>
            </w:r>
            <w:r w:rsidR="00CA057C" w:rsidRPr="00AC6C58">
              <w:rPr>
                <w:rFonts w:cs="B Lotus" w:hint="cs"/>
                <w:b/>
                <w:bCs/>
                <w:sz w:val="28"/>
                <w:szCs w:val="28"/>
                <w:rtl/>
              </w:rPr>
              <w:t xml:space="preserve">   </w:t>
            </w:r>
            <w:r w:rsidRPr="00AC6C58">
              <w:rPr>
                <w:rFonts w:cs="B Lotus" w:hint="cs"/>
                <w:b/>
                <w:bCs/>
                <w:sz w:val="28"/>
                <w:szCs w:val="28"/>
                <w:rtl/>
              </w:rPr>
              <w:t xml:space="preserve">      ازنظرمسئول تدارکات بلامانع است .</w:t>
            </w:r>
          </w:p>
          <w:p w14:paraId="746320EF" w14:textId="77777777" w:rsidR="00C022D3" w:rsidRPr="00AC6C58" w:rsidRDefault="00C022D3" w:rsidP="00AC6C58">
            <w:pPr>
              <w:spacing w:before="240"/>
              <w:ind w:left="284" w:right="284"/>
              <w:jc w:val="both"/>
              <w:rPr>
                <w:rFonts w:cs="B Lotus" w:hint="cs"/>
                <w:b/>
                <w:bCs/>
                <w:sz w:val="28"/>
                <w:szCs w:val="28"/>
                <w:rtl/>
              </w:rPr>
            </w:pPr>
            <w:r w:rsidRPr="00AC6C58">
              <w:rPr>
                <w:rFonts w:cs="B Lotus" w:hint="cs"/>
                <w:b/>
                <w:bCs/>
                <w:sz w:val="28"/>
                <w:szCs w:val="28"/>
                <w:rtl/>
              </w:rPr>
              <w:t xml:space="preserve">                                                                    مدیراموربازرگانی /مسئول تدارکات </w:t>
            </w:r>
          </w:p>
          <w:p w14:paraId="19F374F7" w14:textId="77777777" w:rsidR="00122364" w:rsidRPr="00AC6C58" w:rsidRDefault="00C022D3" w:rsidP="00AC6C58">
            <w:pPr>
              <w:spacing w:before="240"/>
              <w:ind w:left="284" w:right="284"/>
              <w:jc w:val="both"/>
              <w:rPr>
                <w:rFonts w:cs="B Lotus" w:hint="cs"/>
                <w:b/>
                <w:bCs/>
                <w:sz w:val="28"/>
                <w:szCs w:val="28"/>
                <w:rtl/>
              </w:rPr>
            </w:pPr>
            <w:r w:rsidRPr="00AC6C58">
              <w:rPr>
                <w:rFonts w:cs="B Lotus" w:hint="cs"/>
                <w:b/>
                <w:bCs/>
                <w:sz w:val="28"/>
                <w:szCs w:val="28"/>
                <w:rtl/>
              </w:rPr>
              <w:t>درحوزه ستادی شرکت ، امضاء مدیراموربازرگانی ومدیرامورانبارودرواحدهای تابعه امضاء مسئول تدارکات ومسئول انبارمجازخواهدبود.</w:t>
            </w:r>
          </w:p>
          <w:p w14:paraId="2BDAD477" w14:textId="77777777" w:rsidR="00CA057C" w:rsidRPr="00AC6C58" w:rsidRDefault="00CA057C" w:rsidP="00AC6C58">
            <w:pPr>
              <w:spacing w:before="240"/>
              <w:ind w:left="284" w:right="284"/>
              <w:jc w:val="both"/>
              <w:rPr>
                <w:rFonts w:cs="B Lotus" w:hint="cs"/>
                <w:b/>
                <w:bCs/>
                <w:sz w:val="16"/>
                <w:szCs w:val="16"/>
              </w:rPr>
            </w:pPr>
          </w:p>
        </w:tc>
      </w:tr>
    </w:tbl>
    <w:p w14:paraId="294A9054" w14:textId="77777777" w:rsidR="00F20C84" w:rsidRDefault="00F20C84" w:rsidP="003271BE">
      <w:pPr>
        <w:bidi w:val="0"/>
      </w:pPr>
    </w:p>
    <w:sectPr w:rsidR="00F20C84" w:rsidSect="00D71D1A">
      <w:headerReference w:type="default" r:id="rId6"/>
      <w:pgSz w:w="16838" w:h="11906" w:orient="landscape" w:code="9"/>
      <w:pgMar w:top="1843" w:right="709" w:bottom="1134" w:left="709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A84ED" w14:textId="77777777" w:rsidR="00C66046" w:rsidRDefault="00C66046">
      <w:r>
        <w:separator/>
      </w:r>
    </w:p>
  </w:endnote>
  <w:endnote w:type="continuationSeparator" w:id="0">
    <w:p w14:paraId="78775A20" w14:textId="77777777" w:rsidR="00C66046" w:rsidRDefault="00C66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3B735" w14:textId="77777777" w:rsidR="00C66046" w:rsidRDefault="00C66046">
      <w:r>
        <w:separator/>
      </w:r>
    </w:p>
  </w:footnote>
  <w:footnote w:type="continuationSeparator" w:id="0">
    <w:p w14:paraId="2281A47E" w14:textId="77777777" w:rsidR="00C66046" w:rsidRDefault="00C660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57" w:rightFromText="57" w:vertAnchor="page" w:tblpXSpec="center" w:tblpY="426"/>
      <w:tblOverlap w:val="never"/>
      <w:tblW w:w="1542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4"/>
      <w:gridCol w:w="13154"/>
      <w:gridCol w:w="1134"/>
    </w:tblGrid>
    <w:tr w:rsidR="00D71D1A" w14:paraId="37158F92" w14:textId="77777777" w:rsidTr="00AC6C58">
      <w:trPr>
        <w:cantSplit/>
        <w:trHeight w:val="1134"/>
      </w:trPr>
      <w:tc>
        <w:tcPr>
          <w:tcW w:w="1134" w:type="dxa"/>
          <w:tcBorders>
            <w:right w:val="nil"/>
          </w:tcBorders>
          <w:shd w:val="clear" w:color="auto" w:fill="auto"/>
          <w:vAlign w:val="center"/>
        </w:tcPr>
        <w:p w14:paraId="49A30A75" w14:textId="77777777" w:rsidR="00D71D1A" w:rsidRDefault="00BF264A" w:rsidP="00AC6C58">
          <w:pPr>
            <w:bidi w:val="0"/>
            <w:jc w:val="center"/>
          </w:pPr>
          <w:r w:rsidRPr="00BF264A">
            <w:t>F-FI-</w:t>
          </w:r>
          <w:r>
            <w:t>08</w:t>
          </w:r>
          <w:r w:rsidRPr="00BF264A">
            <w:t>-00</w:t>
          </w:r>
        </w:p>
      </w:tc>
      <w:tc>
        <w:tcPr>
          <w:tcW w:w="13154" w:type="dxa"/>
          <w:tcBorders>
            <w:left w:val="nil"/>
            <w:right w:val="nil"/>
          </w:tcBorders>
          <w:shd w:val="clear" w:color="auto" w:fill="auto"/>
          <w:vAlign w:val="center"/>
        </w:tcPr>
        <w:p w14:paraId="0ED500E6" w14:textId="7658E01F" w:rsidR="00D71D1A" w:rsidRPr="00AC6C58" w:rsidRDefault="00EB2CC0" w:rsidP="00AC6C58">
          <w:pPr>
            <w:spacing w:line="216" w:lineRule="auto"/>
            <w:jc w:val="center"/>
            <w:rPr>
              <w:rFonts w:cs="B Lotus"/>
              <w:b/>
              <w:bCs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0" wp14:anchorId="47937538" wp14:editId="56F45475">
                    <wp:simplePos x="0" y="0"/>
                    <wp:positionH relativeFrom="column">
                      <wp:posOffset>8317230</wp:posOffset>
                    </wp:positionH>
                    <wp:positionV relativeFrom="page">
                      <wp:posOffset>39370</wp:posOffset>
                    </wp:positionV>
                    <wp:extent cx="539750" cy="539750"/>
                    <wp:effectExtent l="1905" t="1270" r="1270" b="1905"/>
                    <wp:wrapNone/>
                    <wp:docPr id="1" name="Rectangl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539750" cy="53975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C2AAC47" id="Rectangle 1" o:spid="_x0000_s1026" style="position:absolute;margin-left:654.9pt;margin-top:3.1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" o:allowoverlap="f" stroked="f">
                    <v:fill r:id="rId2" o:title="" recolor="t" rotate="t" type="frame"/>
                    <o:lock v:ext="edit" aspectratio="t"/>
                    <w10:wrap anchory="page"/>
                  </v:rect>
                </w:pict>
              </mc:Fallback>
            </mc:AlternateContent>
          </w:r>
          <w:r w:rsidR="00D71D1A" w:rsidRPr="00AC6C58">
            <w:rPr>
              <w:rFonts w:cs="B Lotus" w:hint="cs"/>
              <w:b/>
              <w:bCs/>
              <w:rtl/>
            </w:rPr>
            <w:t>شرکت توزیع برق آذربایجان شرقی</w:t>
          </w:r>
        </w:p>
        <w:p w14:paraId="1C903B98" w14:textId="77777777" w:rsidR="00D71D1A" w:rsidRPr="00AC6C58" w:rsidRDefault="00D71D1A" w:rsidP="00AC6C58">
          <w:pPr>
            <w:spacing w:line="216" w:lineRule="auto"/>
            <w:jc w:val="center"/>
            <w:rPr>
              <w:rFonts w:cs="B Lotus" w:hint="cs"/>
              <w:b/>
              <w:bCs/>
              <w:rtl/>
            </w:rPr>
          </w:pPr>
          <w:r w:rsidRPr="00AC6C58">
            <w:rPr>
              <w:rFonts w:cs="B Lotus" w:hint="cs"/>
              <w:b/>
              <w:bCs/>
              <w:rtl/>
            </w:rPr>
            <w:t>فرآیند</w:t>
          </w:r>
          <w:r w:rsidR="00C0596B" w:rsidRPr="00AC6C58">
            <w:rPr>
              <w:rFonts w:cs="B Lotus" w:hint="cs"/>
              <w:b/>
              <w:bCs/>
              <w:rtl/>
            </w:rPr>
            <w:t>خریدوانبارداری</w:t>
          </w:r>
        </w:p>
        <w:p w14:paraId="644AE6FF" w14:textId="77777777" w:rsidR="00D71D1A" w:rsidRDefault="00D71D1A" w:rsidP="00AC6C58">
          <w:pPr>
            <w:spacing w:line="216" w:lineRule="auto"/>
            <w:jc w:val="center"/>
            <w:rPr>
              <w:rFonts w:hint="cs"/>
              <w:rtl/>
            </w:rPr>
          </w:pPr>
          <w:r w:rsidRPr="00AC6C58">
            <w:rPr>
              <w:rFonts w:cs="B Lotus" w:hint="cs"/>
              <w:b/>
              <w:bCs/>
              <w:rtl/>
            </w:rPr>
            <w:t xml:space="preserve">فرم </w:t>
          </w:r>
          <w:r w:rsidR="00C0596B" w:rsidRPr="00AC6C58">
            <w:rPr>
              <w:rFonts w:cs="B Lotus" w:hint="cs"/>
              <w:b/>
              <w:bCs/>
              <w:rtl/>
            </w:rPr>
            <w:t>نظریه کارشناس فنی انبار</w:t>
          </w:r>
          <w:r w:rsidRPr="00AC6C58">
            <w:rPr>
              <w:rFonts w:cs="B Lotus" w:hint="cs"/>
              <w:rtl/>
            </w:rPr>
            <w:t xml:space="preserve"> </w:t>
          </w:r>
        </w:p>
      </w:tc>
      <w:tc>
        <w:tcPr>
          <w:tcW w:w="1134" w:type="dxa"/>
          <w:tcBorders>
            <w:left w:val="nil"/>
          </w:tcBorders>
          <w:shd w:val="clear" w:color="auto" w:fill="auto"/>
          <w:vAlign w:val="center"/>
        </w:tcPr>
        <w:p w14:paraId="288CA7FE" w14:textId="77777777" w:rsidR="00D71D1A" w:rsidRDefault="00D71D1A" w:rsidP="00AC6C58">
          <w:pPr>
            <w:bidi w:val="0"/>
            <w:jc w:val="center"/>
          </w:pPr>
        </w:p>
      </w:tc>
    </w:tr>
  </w:tbl>
  <w:p w14:paraId="513194C7" w14:textId="77777777" w:rsidR="00D71D1A" w:rsidRDefault="00D71D1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96B"/>
    <w:rsid w:val="000B3E0D"/>
    <w:rsid w:val="000F1ACB"/>
    <w:rsid w:val="00122364"/>
    <w:rsid w:val="0017361B"/>
    <w:rsid w:val="001E5BDB"/>
    <w:rsid w:val="002067C4"/>
    <w:rsid w:val="00312D95"/>
    <w:rsid w:val="003271BE"/>
    <w:rsid w:val="00346950"/>
    <w:rsid w:val="00523524"/>
    <w:rsid w:val="00536CDB"/>
    <w:rsid w:val="00560961"/>
    <w:rsid w:val="005A5353"/>
    <w:rsid w:val="005C2D56"/>
    <w:rsid w:val="006E47E9"/>
    <w:rsid w:val="00705DD8"/>
    <w:rsid w:val="007C0B10"/>
    <w:rsid w:val="0081747C"/>
    <w:rsid w:val="008A785F"/>
    <w:rsid w:val="008B2BD8"/>
    <w:rsid w:val="008D212C"/>
    <w:rsid w:val="008F6B8E"/>
    <w:rsid w:val="009922C4"/>
    <w:rsid w:val="00A32353"/>
    <w:rsid w:val="00AC6C58"/>
    <w:rsid w:val="00B36C81"/>
    <w:rsid w:val="00B662D1"/>
    <w:rsid w:val="00BD58F5"/>
    <w:rsid w:val="00BF264A"/>
    <w:rsid w:val="00C022D3"/>
    <w:rsid w:val="00C0596B"/>
    <w:rsid w:val="00C66046"/>
    <w:rsid w:val="00CA057C"/>
    <w:rsid w:val="00CB5E5C"/>
    <w:rsid w:val="00D4759F"/>
    <w:rsid w:val="00D602FC"/>
    <w:rsid w:val="00D71D1A"/>
    <w:rsid w:val="00D75220"/>
    <w:rsid w:val="00E06F38"/>
    <w:rsid w:val="00EB2CC0"/>
    <w:rsid w:val="00F20C84"/>
    <w:rsid w:val="00F21A4D"/>
    <w:rsid w:val="00F57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/"/>
  <w:listSeparator w:val="؛"/>
  <w14:docId w14:val="72B4706D"/>
  <w15:chartTrackingRefBased/>
  <w15:docId w15:val="{BB3A594D-55F5-4590-A41C-543358DB6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  <w:rPr>
      <w:sz w:val="24"/>
      <w:szCs w:val="24"/>
      <w:lang w:bidi="fa-I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3271BE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D71D1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71D1A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Quality%20Management\templates\Form%20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 2.dot</Template>
  <TotalTime>1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EAZEPDICO</Company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Layehi</dc:creator>
  <cp:keywords/>
  <dc:description/>
  <cp:lastModifiedBy>شقایق حسین پور پناهی</cp:lastModifiedBy>
  <cp:revision>2</cp:revision>
  <cp:lastPrinted>2005-01-19T08:01:00Z</cp:lastPrinted>
  <dcterms:created xsi:type="dcterms:W3CDTF">2023-10-15T09:25:00Z</dcterms:created>
  <dcterms:modified xsi:type="dcterms:W3CDTF">2023-10-15T09:25:00Z</dcterms:modified>
</cp:coreProperties>
</file>