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text" w:tblpXSpec="center" w:tblpY="1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0"/>
      </w:tblGrid>
      <w:tr w:rsidR="003012DD" w14:paraId="09A36360" w14:textId="77777777" w:rsidTr="00E305BB">
        <w:trPr>
          <w:trHeight w:val="13100"/>
        </w:trPr>
        <w:tc>
          <w:tcPr>
            <w:tcW w:w="10490" w:type="dxa"/>
            <w:shd w:val="clear" w:color="auto" w:fill="auto"/>
            <w:vAlign w:val="center"/>
          </w:tcPr>
          <w:p w14:paraId="0E4422DE" w14:textId="77777777" w:rsidR="00EF02C4" w:rsidRPr="00E305BB" w:rsidRDefault="003E10B5" w:rsidP="00E305BB">
            <w:pPr>
              <w:ind w:left="168"/>
              <w:rPr>
                <w:rFonts w:cs="B Lotus" w:hint="cs"/>
                <w:sz w:val="22"/>
                <w:szCs w:val="22"/>
                <w:rtl/>
              </w:rPr>
            </w:pPr>
            <w:r w:rsidRPr="00E305BB">
              <w:rPr>
                <w:rFonts w:cs="B Lotus" w:hint="cs"/>
                <w:sz w:val="22"/>
                <w:szCs w:val="22"/>
                <w:rtl/>
              </w:rPr>
              <w:t xml:space="preserve"> </w:t>
            </w:r>
            <w:r w:rsidR="00EF02C4" w:rsidRPr="00E305BB">
              <w:rPr>
                <w:rFonts w:cs="B Lotus" w:hint="cs"/>
                <w:sz w:val="22"/>
                <w:szCs w:val="22"/>
                <w:rtl/>
              </w:rPr>
              <w:t>امور / قسمت برق .....</w:t>
            </w:r>
          </w:p>
          <w:p w14:paraId="66FA4C21" w14:textId="77777777" w:rsidR="003E10B5" w:rsidRPr="00E305BB" w:rsidRDefault="003E10B5" w:rsidP="00E305BB">
            <w:pPr>
              <w:ind w:left="168"/>
              <w:rPr>
                <w:rFonts w:cs="B Lotus" w:hint="cs"/>
                <w:sz w:val="22"/>
                <w:szCs w:val="22"/>
              </w:rPr>
            </w:pPr>
          </w:p>
          <w:tbl>
            <w:tblPr>
              <w:bidiVisual/>
              <w:tblW w:w="10330" w:type="dxa"/>
              <w:tblInd w:w="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3"/>
              <w:gridCol w:w="5356"/>
              <w:gridCol w:w="963"/>
              <w:gridCol w:w="1075"/>
              <w:gridCol w:w="1292"/>
              <w:gridCol w:w="1081"/>
            </w:tblGrid>
            <w:tr w:rsidR="00EF02C4" w:rsidRPr="00E305BB" w14:paraId="46EAC02F" w14:textId="77777777" w:rsidTr="00E305BB">
              <w:trPr>
                <w:cantSplit/>
                <w:trHeight w:val="1137"/>
              </w:trPr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14:paraId="2B4771A5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ind w:left="113" w:right="113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رديف</w:t>
                  </w:r>
                </w:p>
              </w:tc>
              <w:tc>
                <w:tcPr>
                  <w:tcW w:w="5356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F90BE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شرح عمليات اجرائي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0C602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واحد كار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8ED4E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تعداد/مقدار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4941D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بهاء واحد كار</w:t>
                  </w: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30103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بهاء كل</w:t>
                  </w:r>
                </w:p>
              </w:tc>
            </w:tr>
            <w:tr w:rsidR="00EF02C4" w:rsidRPr="00E305BB" w14:paraId="3FD02E17" w14:textId="77777777" w:rsidTr="00E305BB">
              <w:trPr>
                <w:trHeight w:val="752"/>
              </w:trPr>
              <w:tc>
                <w:tcPr>
                  <w:tcW w:w="563" w:type="dxa"/>
                  <w:tcBorders>
                    <w:top w:val="single" w:sz="12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6DB9AB9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1</w:t>
                  </w:r>
                </w:p>
              </w:tc>
              <w:tc>
                <w:tcPr>
                  <w:tcW w:w="5356" w:type="dxa"/>
                  <w:tcBorders>
                    <w:top w:val="single" w:sz="12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8845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 xml:space="preserve">حفر چاله جهت نصب تير فشار متوسط در زمينهاي تمام سنگي به ابعاد  8/1*1*1 </w:t>
                  </w:r>
                </w:p>
              </w:tc>
              <w:tc>
                <w:tcPr>
                  <w:tcW w:w="963" w:type="dxa"/>
                  <w:tcBorders>
                    <w:top w:val="single" w:sz="12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78979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حلقه</w:t>
                  </w:r>
                </w:p>
              </w:tc>
              <w:tc>
                <w:tcPr>
                  <w:tcW w:w="1075" w:type="dxa"/>
                  <w:tcBorders>
                    <w:top w:val="single" w:sz="12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25A1A899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12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45CDAD8E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12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7E87EE5C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</w:tr>
            <w:tr w:rsidR="00EF02C4" w:rsidRPr="00E305BB" w14:paraId="2BB4C5E2" w14:textId="77777777" w:rsidTr="00E305BB">
              <w:trPr>
                <w:trHeight w:val="737"/>
              </w:trPr>
              <w:tc>
                <w:tcPr>
                  <w:tcW w:w="5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0850D23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2</w:t>
                  </w:r>
                </w:p>
              </w:tc>
              <w:tc>
                <w:tcPr>
                  <w:tcW w:w="53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5B6F3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 xml:space="preserve">حفر چاله جهت نصب تير فشار متوسط در زمينهاي نيمه سنگي به ابعاد  8/1*1*1 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8942C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حلقه</w:t>
                  </w:r>
                </w:p>
              </w:tc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B391442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17CAEB44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8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5EB04786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</w:tr>
            <w:tr w:rsidR="00EF02C4" w:rsidRPr="00E305BB" w14:paraId="259DE4A1" w14:textId="77777777" w:rsidTr="00E305BB">
              <w:trPr>
                <w:trHeight w:val="361"/>
              </w:trPr>
              <w:tc>
                <w:tcPr>
                  <w:tcW w:w="5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51183FA6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3</w:t>
                  </w:r>
                </w:p>
              </w:tc>
              <w:tc>
                <w:tcPr>
                  <w:tcW w:w="53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EA743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 xml:space="preserve">حفر چاله جهت نصب تير فشار متوسط در زمينهاي معمولي به ابعاد  8/1*1*1 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374A8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حلقه</w:t>
                  </w:r>
                </w:p>
              </w:tc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64F172A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133880B3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8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79AE0FB7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</w:tr>
            <w:tr w:rsidR="00EF02C4" w:rsidRPr="00E305BB" w14:paraId="5B89DCD7" w14:textId="77777777" w:rsidTr="00E305BB">
              <w:trPr>
                <w:trHeight w:val="737"/>
              </w:trPr>
              <w:tc>
                <w:tcPr>
                  <w:tcW w:w="5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558C5C9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4</w:t>
                  </w:r>
                </w:p>
              </w:tc>
              <w:tc>
                <w:tcPr>
                  <w:tcW w:w="53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88CEF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 xml:space="preserve">حفر چاله جهت نصب تير فشار متوسط در زمين هاي                  تمام سنگي به ابعاد 6/1*1*1 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3694B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حلقه</w:t>
                  </w:r>
                </w:p>
              </w:tc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495B2C20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49B8A536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8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4BA6DD70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</w:tr>
            <w:tr w:rsidR="00EF02C4" w:rsidRPr="00E305BB" w14:paraId="566EC38D" w14:textId="77777777" w:rsidTr="00E305BB">
              <w:trPr>
                <w:trHeight w:val="752"/>
              </w:trPr>
              <w:tc>
                <w:tcPr>
                  <w:tcW w:w="5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52EA0510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5</w:t>
                  </w:r>
                </w:p>
              </w:tc>
              <w:tc>
                <w:tcPr>
                  <w:tcW w:w="53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1124C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 xml:space="preserve">حفر چاله جهت نصب تير فشار متوسط در زمين هاي                 نيمه سنگي به ابعاد 6/1*1*1 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7E57E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حلقه</w:t>
                  </w:r>
                </w:p>
              </w:tc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22EC0497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5378EB52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8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60E89A27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</w:tr>
            <w:tr w:rsidR="00EF02C4" w:rsidRPr="00E305BB" w14:paraId="66A94EEF" w14:textId="77777777" w:rsidTr="00E305BB">
              <w:trPr>
                <w:trHeight w:val="361"/>
              </w:trPr>
              <w:tc>
                <w:tcPr>
                  <w:tcW w:w="5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7250DBF3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6</w:t>
                  </w:r>
                </w:p>
              </w:tc>
              <w:tc>
                <w:tcPr>
                  <w:tcW w:w="53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12F06A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 xml:space="preserve">حفر چاله جهت نصب تير فشار متوسط در زمين هاي معمولي به ابعاد 6/1*1*1 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DE528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حلقه</w:t>
                  </w:r>
                </w:p>
              </w:tc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4C6CF06B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A501E41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8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EA54DE0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</w:tr>
            <w:tr w:rsidR="00EF02C4" w:rsidRPr="00E305BB" w14:paraId="6F4F8530" w14:textId="77777777" w:rsidTr="00E305BB">
              <w:trPr>
                <w:trHeight w:val="376"/>
              </w:trPr>
              <w:tc>
                <w:tcPr>
                  <w:tcW w:w="5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8460862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7</w:t>
                  </w:r>
                </w:p>
              </w:tc>
              <w:tc>
                <w:tcPr>
                  <w:tcW w:w="53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C5E1D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سنگ ريزي و شيفته ريزي پاي تيرهاي فشار متوسط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2F17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حلقه</w:t>
                  </w:r>
                </w:p>
              </w:tc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7E253D0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10B5FD80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8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0CACE0D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</w:tr>
            <w:tr w:rsidR="00EF02C4" w:rsidRPr="00E305BB" w14:paraId="076EAF2E" w14:textId="77777777" w:rsidTr="00E305BB">
              <w:trPr>
                <w:trHeight w:val="361"/>
              </w:trPr>
              <w:tc>
                <w:tcPr>
                  <w:tcW w:w="5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58B572AE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8</w:t>
                  </w:r>
                </w:p>
              </w:tc>
              <w:tc>
                <w:tcPr>
                  <w:tcW w:w="53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D5AF2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سنگ ريزي و شيفته ريزي پاي تيرهاي فشار ضعيف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6D8AB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حلقه</w:t>
                  </w:r>
                </w:p>
              </w:tc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5B030165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1D596166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8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8FA5A81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</w:tr>
            <w:tr w:rsidR="00EF02C4" w:rsidRPr="00E305BB" w14:paraId="0F3305B5" w14:textId="77777777" w:rsidTr="00E305BB">
              <w:trPr>
                <w:trHeight w:val="376"/>
              </w:trPr>
              <w:tc>
                <w:tcPr>
                  <w:tcW w:w="5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C43208C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>9</w:t>
                  </w:r>
                </w:p>
              </w:tc>
              <w:tc>
                <w:tcPr>
                  <w:tcW w:w="53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47478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 xml:space="preserve">حفر چاه ارت به ابعاد 9/0 * 9/0 و پر كردن آن 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B352916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 xml:space="preserve">هر متر عمق </w:t>
                  </w:r>
                </w:p>
              </w:tc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17616D3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2A564A5C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8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4B6F7D9E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</w:tr>
            <w:tr w:rsidR="00EF02C4" w:rsidRPr="00E305BB" w14:paraId="3E6BA968" w14:textId="77777777" w:rsidTr="00E305BB">
              <w:trPr>
                <w:trHeight w:val="70"/>
              </w:trPr>
              <w:tc>
                <w:tcPr>
                  <w:tcW w:w="5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36EB0BE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  <w:rtl/>
                    </w:rPr>
                  </w:pPr>
                </w:p>
                <w:p w14:paraId="387F4782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53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21F1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F0DDA9E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21889E7E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1134F901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8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8415BCD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</w:tr>
            <w:tr w:rsidR="00EF02C4" w:rsidRPr="00E305BB" w14:paraId="522923AA" w14:textId="77777777" w:rsidTr="00E305BB">
              <w:trPr>
                <w:trHeight w:val="737"/>
              </w:trPr>
              <w:tc>
                <w:tcPr>
                  <w:tcW w:w="5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434EBDC4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53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2F0E1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lowKashida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 xml:space="preserve">توضيح : تهيه سنگ لاشه ، سيمان ، شن و ماسه زغال و نمك كلا به عهده كارفرما مي باشد 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D6FB810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1F50CDE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0FB45F7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8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2B7D9BE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</w:tr>
            <w:tr w:rsidR="00EF02C4" w:rsidRPr="00E305BB" w14:paraId="32B59195" w14:textId="77777777" w:rsidTr="00E305BB">
              <w:trPr>
                <w:trHeight w:val="256"/>
              </w:trPr>
              <w:tc>
                <w:tcPr>
                  <w:tcW w:w="5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F4A2234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53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ED885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16951F91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71E8A875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59385D8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81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827455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</w:tr>
            <w:tr w:rsidR="00EF02C4" w:rsidRPr="00E305BB" w14:paraId="72D96FB7" w14:textId="77777777" w:rsidTr="00E305BB">
              <w:trPr>
                <w:trHeight w:val="70"/>
              </w:trPr>
              <w:tc>
                <w:tcPr>
                  <w:tcW w:w="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9EDD83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5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4E95E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  <w:r w:rsidRPr="00E305BB">
                    <w:rPr>
                      <w:rFonts w:cs="B Lotus" w:hint="cs"/>
                      <w:sz w:val="22"/>
                      <w:szCs w:val="22"/>
                      <w:rtl/>
                    </w:rPr>
                    <w:t xml:space="preserve">جمع كل مبلغ 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99A1E0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3E956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7B75B7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  <w:tc>
                <w:tcPr>
                  <w:tcW w:w="108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5FAF6A" w14:textId="77777777" w:rsidR="00EF02C4" w:rsidRPr="00E305BB" w:rsidRDefault="00EF02C4" w:rsidP="00E305BB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2"/>
                      <w:szCs w:val="22"/>
                    </w:rPr>
                  </w:pPr>
                </w:p>
              </w:tc>
            </w:tr>
          </w:tbl>
          <w:p w14:paraId="1A9FA336" w14:textId="77777777" w:rsidR="00EF02C4" w:rsidRPr="00E305BB" w:rsidRDefault="00EF02C4" w:rsidP="00E305BB">
            <w:pPr>
              <w:jc w:val="lowKashida"/>
              <w:rPr>
                <w:rFonts w:cs="B Lotus" w:hint="cs"/>
                <w:sz w:val="22"/>
                <w:szCs w:val="22"/>
                <w:rtl/>
              </w:rPr>
            </w:pPr>
          </w:p>
          <w:p w14:paraId="79451F76" w14:textId="77777777" w:rsidR="00EF02C4" w:rsidRPr="00E305BB" w:rsidRDefault="00EF02C4" w:rsidP="00E305BB">
            <w:pPr>
              <w:ind w:left="54"/>
              <w:jc w:val="lowKashida"/>
              <w:rPr>
                <w:rFonts w:cs="B Lotus" w:hint="cs"/>
                <w:sz w:val="22"/>
                <w:szCs w:val="22"/>
                <w:rtl/>
              </w:rPr>
            </w:pPr>
            <w:r w:rsidRPr="00E305BB">
              <w:rPr>
                <w:rFonts w:cs="B Lotus" w:hint="cs"/>
                <w:sz w:val="22"/>
                <w:szCs w:val="22"/>
                <w:rtl/>
              </w:rPr>
              <w:t>شرايط :</w:t>
            </w:r>
          </w:p>
          <w:p w14:paraId="6BD4F1B1" w14:textId="77777777" w:rsidR="00EF02C4" w:rsidRPr="00E305BB" w:rsidRDefault="00EF02C4" w:rsidP="00E305BB">
            <w:pPr>
              <w:numPr>
                <w:ilvl w:val="0"/>
                <w:numId w:val="2"/>
              </w:numPr>
              <w:ind w:left="54" w:right="240"/>
              <w:jc w:val="lowKashida"/>
              <w:rPr>
                <w:rFonts w:cs="B Lotus" w:hint="cs"/>
                <w:sz w:val="22"/>
                <w:szCs w:val="22"/>
                <w:rtl/>
              </w:rPr>
            </w:pPr>
            <w:r w:rsidRPr="00E305BB">
              <w:rPr>
                <w:rFonts w:cs="B Lotus" w:hint="cs"/>
                <w:sz w:val="22"/>
                <w:szCs w:val="22"/>
                <w:rtl/>
              </w:rPr>
              <w:t>قيمتهاي پيشنهادي فوق در صورت اجراي كار بر حسب مقدار واقعي كار انجام يافته بصورت مقطوع پرداخت شده و در طول مدت اجرا قابل تغيير نخواهد بود .</w:t>
            </w:r>
          </w:p>
          <w:p w14:paraId="63490F01" w14:textId="77777777" w:rsidR="00EF02C4" w:rsidRPr="00E305BB" w:rsidRDefault="00EF02C4" w:rsidP="00E305BB">
            <w:pPr>
              <w:numPr>
                <w:ilvl w:val="0"/>
                <w:numId w:val="2"/>
              </w:numPr>
              <w:ind w:left="54"/>
              <w:jc w:val="lowKashida"/>
              <w:rPr>
                <w:rFonts w:cs="B Lotus" w:hint="cs"/>
                <w:sz w:val="22"/>
                <w:szCs w:val="22"/>
                <w:rtl/>
              </w:rPr>
            </w:pPr>
            <w:r w:rsidRPr="00E305BB">
              <w:rPr>
                <w:rFonts w:cs="B Lotus" w:hint="cs"/>
                <w:sz w:val="22"/>
                <w:szCs w:val="22"/>
                <w:rtl/>
              </w:rPr>
              <w:t>كليه كسور قانوني (بيمه ، ماليات و . . .) به عهده پيمانكار مي باشد .</w:t>
            </w:r>
          </w:p>
          <w:p w14:paraId="04D19560" w14:textId="77777777" w:rsidR="00EF02C4" w:rsidRPr="00E305BB" w:rsidRDefault="00EF02C4" w:rsidP="00E305BB">
            <w:pPr>
              <w:numPr>
                <w:ilvl w:val="0"/>
                <w:numId w:val="2"/>
              </w:numPr>
              <w:ind w:left="54"/>
              <w:jc w:val="lowKashida"/>
              <w:rPr>
                <w:rFonts w:cs="B Lotus" w:hint="cs"/>
                <w:sz w:val="22"/>
                <w:szCs w:val="22"/>
                <w:rtl/>
              </w:rPr>
            </w:pPr>
            <w:r w:rsidRPr="00E305BB">
              <w:rPr>
                <w:rFonts w:cs="B Lotus" w:hint="cs"/>
                <w:sz w:val="22"/>
                <w:szCs w:val="22"/>
                <w:rtl/>
              </w:rPr>
              <w:t>تهيه كليه ماشين آلات و تجهيزات مورد نياز بعهده پيمانكار مي باشد</w:t>
            </w:r>
          </w:p>
          <w:p w14:paraId="775C2896" w14:textId="77777777" w:rsidR="00EF02C4" w:rsidRPr="00E305BB" w:rsidRDefault="00EF02C4" w:rsidP="00E305BB">
            <w:pPr>
              <w:numPr>
                <w:ilvl w:val="0"/>
                <w:numId w:val="2"/>
              </w:numPr>
              <w:ind w:left="54"/>
              <w:jc w:val="lowKashida"/>
              <w:rPr>
                <w:rFonts w:cs="B Lotus"/>
                <w:sz w:val="22"/>
                <w:szCs w:val="22"/>
              </w:rPr>
            </w:pPr>
            <w:r w:rsidRPr="00E305BB">
              <w:rPr>
                <w:rFonts w:cs="B Lotus" w:hint="cs"/>
                <w:sz w:val="22"/>
                <w:szCs w:val="22"/>
                <w:rtl/>
              </w:rPr>
              <w:t>عمليات نخاله برداري و تميز كاري محل اجرا كلا به عهده پيمانكار مي باشد .</w:t>
            </w:r>
          </w:p>
          <w:p w14:paraId="258E02D9" w14:textId="77777777" w:rsidR="00EF02C4" w:rsidRPr="00E305BB" w:rsidRDefault="00EF02C4" w:rsidP="00E305BB">
            <w:pPr>
              <w:ind w:left="54"/>
              <w:jc w:val="lowKashida"/>
              <w:rPr>
                <w:rFonts w:cs="B Lotus"/>
                <w:sz w:val="22"/>
                <w:szCs w:val="22"/>
              </w:rPr>
            </w:pPr>
          </w:p>
          <w:p w14:paraId="540FF827" w14:textId="77777777" w:rsidR="00BE1CC8" w:rsidRPr="00E305BB" w:rsidRDefault="00EF02C4" w:rsidP="00E305BB">
            <w:pPr>
              <w:ind w:left="284" w:right="284"/>
              <w:jc w:val="both"/>
              <w:rPr>
                <w:rFonts w:cs="B Lotus" w:hint="cs"/>
                <w:sz w:val="22"/>
                <w:szCs w:val="22"/>
                <w:rtl/>
              </w:rPr>
            </w:pPr>
            <w:r w:rsidRPr="00E305BB">
              <w:rPr>
                <w:rFonts w:cs="B Lotus" w:hint="cs"/>
                <w:sz w:val="22"/>
                <w:szCs w:val="22"/>
                <w:rtl/>
              </w:rPr>
              <w:t>قيمت پيشنهادي اينشركت / اينجانب براي اجراي كليه عمليات فوق به مبلغ                        ريال مي باشد .</w:t>
            </w:r>
          </w:p>
          <w:p w14:paraId="03AFC84A" w14:textId="77777777" w:rsidR="008B1D32" w:rsidRPr="00E305BB" w:rsidRDefault="00BE1CC8" w:rsidP="00E305BB">
            <w:pPr>
              <w:ind w:left="284" w:right="284"/>
              <w:jc w:val="both"/>
              <w:rPr>
                <w:rFonts w:cs="B Lotus" w:hint="cs"/>
                <w:sz w:val="28"/>
                <w:szCs w:val="28"/>
              </w:rPr>
            </w:pPr>
            <w:r w:rsidRPr="00E305BB">
              <w:rPr>
                <w:rFonts w:cs="B Lotus" w:hint="cs"/>
                <w:sz w:val="22"/>
                <w:szCs w:val="22"/>
                <w:rtl/>
              </w:rPr>
              <w:t>آ</w:t>
            </w:r>
            <w:r w:rsidR="00EF02C4" w:rsidRPr="00E305BB">
              <w:rPr>
                <w:rFonts w:cs="B Lotus" w:hint="cs"/>
                <w:sz w:val="22"/>
                <w:szCs w:val="22"/>
                <w:rtl/>
              </w:rPr>
              <w:t xml:space="preserve">درس : </w:t>
            </w:r>
            <w:r w:rsidR="00EF02C4" w:rsidRPr="00E305BB">
              <w:rPr>
                <w:rFonts w:cs="B Lotus" w:hint="cs"/>
                <w:sz w:val="22"/>
                <w:szCs w:val="22"/>
                <w:rtl/>
              </w:rPr>
              <w:tab/>
            </w:r>
            <w:r w:rsidR="00EF02C4" w:rsidRPr="00E305BB">
              <w:rPr>
                <w:rFonts w:cs="B Lotus" w:hint="cs"/>
                <w:sz w:val="22"/>
                <w:szCs w:val="22"/>
                <w:rtl/>
              </w:rPr>
              <w:tab/>
            </w:r>
            <w:r w:rsidR="00EF02C4" w:rsidRPr="00E305BB">
              <w:rPr>
                <w:rFonts w:cs="B Lotus" w:hint="cs"/>
                <w:sz w:val="22"/>
                <w:szCs w:val="22"/>
                <w:rtl/>
              </w:rPr>
              <w:tab/>
            </w:r>
            <w:r w:rsidR="00EF02C4" w:rsidRPr="00E305BB">
              <w:rPr>
                <w:rFonts w:cs="B Lotus" w:hint="cs"/>
                <w:sz w:val="22"/>
                <w:szCs w:val="22"/>
                <w:rtl/>
              </w:rPr>
              <w:tab/>
            </w:r>
            <w:r w:rsidR="00EF02C4" w:rsidRPr="00E305BB">
              <w:rPr>
                <w:rFonts w:cs="B Lotus" w:hint="cs"/>
                <w:sz w:val="22"/>
                <w:szCs w:val="22"/>
                <w:rtl/>
              </w:rPr>
              <w:tab/>
            </w:r>
            <w:r w:rsidR="00EF02C4" w:rsidRPr="00E305BB">
              <w:rPr>
                <w:rFonts w:cs="B Lotus" w:hint="cs"/>
                <w:sz w:val="22"/>
                <w:szCs w:val="22"/>
                <w:rtl/>
              </w:rPr>
              <w:tab/>
            </w:r>
            <w:r w:rsidR="00EF02C4" w:rsidRPr="00E305BB">
              <w:rPr>
                <w:rFonts w:cs="B Lotus" w:hint="cs"/>
                <w:sz w:val="22"/>
                <w:szCs w:val="22"/>
                <w:rtl/>
              </w:rPr>
              <w:tab/>
            </w:r>
            <w:r w:rsidR="00EF02C4" w:rsidRPr="00E305BB">
              <w:rPr>
                <w:rFonts w:cs="B Lotus" w:hint="cs"/>
                <w:sz w:val="22"/>
                <w:szCs w:val="22"/>
                <w:rtl/>
              </w:rPr>
              <w:tab/>
            </w:r>
            <w:r w:rsidR="00EF02C4" w:rsidRPr="00E305BB">
              <w:rPr>
                <w:rFonts w:cs="B Lotus" w:hint="cs"/>
                <w:sz w:val="22"/>
                <w:szCs w:val="22"/>
                <w:rtl/>
              </w:rPr>
              <w:tab/>
            </w:r>
            <w:r w:rsidR="00EF02C4" w:rsidRPr="00E305BB">
              <w:rPr>
                <w:rFonts w:cs="B Lotus" w:hint="cs"/>
                <w:sz w:val="22"/>
                <w:szCs w:val="22"/>
                <w:rtl/>
              </w:rPr>
              <w:tab/>
              <w:t xml:space="preserve">مهر و امضاء پيشنهاد دهنده </w:t>
            </w:r>
          </w:p>
        </w:tc>
      </w:tr>
    </w:tbl>
    <w:p w14:paraId="5C281EF5" w14:textId="77777777" w:rsidR="00F20C84" w:rsidRDefault="00F20C84" w:rsidP="008B1D32">
      <w:pPr>
        <w:bidi w:val="0"/>
        <w:ind w:left="284" w:right="284"/>
      </w:pPr>
    </w:p>
    <w:sectPr w:rsidR="00F20C84" w:rsidSect="00CA0142">
      <w:headerReference w:type="default" r:id="rId7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BE9F6" w14:textId="77777777" w:rsidR="00405D37" w:rsidRDefault="00405D37">
      <w:r>
        <w:separator/>
      </w:r>
    </w:p>
  </w:endnote>
  <w:endnote w:type="continuationSeparator" w:id="0">
    <w:p w14:paraId="6B30B088" w14:textId="77777777" w:rsidR="00405D37" w:rsidRDefault="00405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2A36D" w14:textId="77777777" w:rsidR="00405D37" w:rsidRDefault="00405D37">
      <w:r>
        <w:separator/>
      </w:r>
    </w:p>
  </w:footnote>
  <w:footnote w:type="continuationSeparator" w:id="0">
    <w:p w14:paraId="6DC0C985" w14:textId="77777777" w:rsidR="00405D37" w:rsidRDefault="00405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65"/>
      <w:gridCol w:w="8159"/>
      <w:gridCol w:w="1166"/>
    </w:tblGrid>
    <w:tr w:rsidR="00C63E43" w14:paraId="73EA898D" w14:textId="77777777" w:rsidTr="00E305BB">
      <w:trPr>
        <w:cantSplit/>
        <w:trHeight w:val="1134"/>
        <w:tblHeader/>
      </w:trPr>
      <w:tc>
        <w:tcPr>
          <w:tcW w:w="1134" w:type="dxa"/>
          <w:tcBorders>
            <w:right w:val="nil"/>
          </w:tcBorders>
          <w:shd w:val="clear" w:color="auto" w:fill="auto"/>
          <w:vAlign w:val="center"/>
        </w:tcPr>
        <w:p w14:paraId="00BCFD59" w14:textId="77777777" w:rsidR="00C63E43" w:rsidRDefault="00983268" w:rsidP="00983268">
          <w:pPr>
            <w:bidi w:val="0"/>
            <w:jc w:val="center"/>
          </w:pPr>
          <w:r w:rsidRPr="00983268">
            <w:t>F-FI-</w:t>
          </w:r>
          <w:r>
            <w:t>09</w:t>
          </w:r>
          <w:r w:rsidRPr="00983268">
            <w:t>-00</w:t>
          </w:r>
        </w:p>
      </w:tc>
      <w:tc>
        <w:tcPr>
          <w:tcW w:w="7938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6D4FE731" w14:textId="77777777" w:rsidR="00C63E43" w:rsidRPr="00E305BB" w:rsidRDefault="00C63E43" w:rsidP="00E305BB">
          <w:pPr>
            <w:jc w:val="center"/>
            <w:rPr>
              <w:rFonts w:cs="B Lotus" w:hint="cs"/>
              <w:b/>
              <w:bCs/>
              <w:rtl/>
            </w:rPr>
          </w:pPr>
          <w:r w:rsidRPr="00E305BB">
            <w:rPr>
              <w:rFonts w:cs="B Lotus" w:hint="cs"/>
              <w:b/>
              <w:bCs/>
              <w:rtl/>
            </w:rPr>
            <w:t xml:space="preserve">شرکت توزیع </w:t>
          </w:r>
          <w:r w:rsidR="00BE1CC8" w:rsidRPr="00E305BB">
            <w:rPr>
              <w:rFonts w:cs="B Lotus" w:hint="cs"/>
              <w:b/>
              <w:bCs/>
              <w:rtl/>
            </w:rPr>
            <w:t xml:space="preserve">نيروي </w:t>
          </w:r>
          <w:r w:rsidRPr="00E305BB">
            <w:rPr>
              <w:rFonts w:cs="B Lotus" w:hint="cs"/>
              <w:b/>
              <w:bCs/>
              <w:rtl/>
            </w:rPr>
            <w:t xml:space="preserve">برق آذربایجان شرقی </w:t>
          </w:r>
          <w:r w:rsidR="00BE1CC8" w:rsidRPr="00E305BB">
            <w:rPr>
              <w:rFonts w:cs="B Lotus" w:hint="cs"/>
              <w:b/>
              <w:bCs/>
              <w:rtl/>
            </w:rPr>
            <w:t>( سهامي خاص )</w:t>
          </w:r>
        </w:p>
        <w:p w14:paraId="2D6534EB" w14:textId="77777777" w:rsidR="00C63E43" w:rsidRPr="00E305BB" w:rsidRDefault="00C63E43" w:rsidP="00E305BB">
          <w:pPr>
            <w:jc w:val="center"/>
            <w:rPr>
              <w:rFonts w:cs="B Lotus" w:hint="cs"/>
              <w:b/>
              <w:bCs/>
              <w:rtl/>
            </w:rPr>
          </w:pPr>
          <w:r w:rsidRPr="00E305BB">
            <w:rPr>
              <w:rFonts w:cs="B Lotus" w:hint="cs"/>
              <w:b/>
              <w:bCs/>
              <w:rtl/>
            </w:rPr>
            <w:t xml:space="preserve">فرآیند </w:t>
          </w:r>
          <w:r w:rsidR="00D35072" w:rsidRPr="00E305BB">
            <w:rPr>
              <w:rFonts w:cs="B Lotus" w:hint="cs"/>
              <w:b/>
              <w:bCs/>
              <w:rtl/>
            </w:rPr>
            <w:t>خریدوانبارداری</w:t>
          </w:r>
          <w:r w:rsidR="004A6847" w:rsidRPr="00E305BB">
            <w:rPr>
              <w:rFonts w:cs="B Lotus" w:hint="cs"/>
              <w:b/>
              <w:bCs/>
              <w:rtl/>
            </w:rPr>
            <w:t xml:space="preserve"> </w:t>
          </w:r>
          <w:r w:rsidR="00E518C5" w:rsidRPr="00E305BB">
            <w:rPr>
              <w:rFonts w:cs="B Lotus" w:hint="cs"/>
              <w:b/>
              <w:bCs/>
              <w:rtl/>
            </w:rPr>
            <w:t xml:space="preserve"> </w:t>
          </w:r>
          <w:r w:rsidRPr="00E305BB">
            <w:rPr>
              <w:rFonts w:cs="B Lotus" w:hint="cs"/>
              <w:b/>
              <w:bCs/>
              <w:rtl/>
            </w:rPr>
            <w:t xml:space="preserve">  </w:t>
          </w:r>
        </w:p>
        <w:p w14:paraId="1EABF2F7" w14:textId="77777777" w:rsidR="00C63E43" w:rsidRPr="00E305BB" w:rsidRDefault="00D35072" w:rsidP="00E305BB">
          <w:pPr>
            <w:jc w:val="center"/>
            <w:rPr>
              <w:rFonts w:cs="B Lotus" w:hint="cs"/>
              <w:b/>
              <w:bCs/>
              <w:rtl/>
            </w:rPr>
          </w:pPr>
          <w:r w:rsidRPr="00E305BB">
            <w:rPr>
              <w:rFonts w:cs="B Lotus" w:hint="cs"/>
              <w:b/>
              <w:bCs/>
              <w:rtl/>
            </w:rPr>
            <w:t xml:space="preserve">فرم </w:t>
          </w:r>
          <w:r w:rsidR="00493E50" w:rsidRPr="00E305BB">
            <w:rPr>
              <w:rFonts w:cs="B Lotus" w:hint="cs"/>
              <w:b/>
              <w:bCs/>
              <w:rtl/>
            </w:rPr>
            <w:t xml:space="preserve">استعلام </w:t>
          </w:r>
          <w:r w:rsidR="00C44A55" w:rsidRPr="00E305BB">
            <w:rPr>
              <w:rFonts w:cs="B Lotus" w:hint="cs"/>
              <w:b/>
              <w:bCs/>
              <w:rtl/>
            </w:rPr>
            <w:t xml:space="preserve">حفرچاله </w:t>
          </w:r>
        </w:p>
      </w:tc>
      <w:tc>
        <w:tcPr>
          <w:tcW w:w="1134" w:type="dxa"/>
          <w:tcBorders>
            <w:left w:val="nil"/>
          </w:tcBorders>
          <w:shd w:val="clear" w:color="auto" w:fill="auto"/>
          <w:vAlign w:val="center"/>
        </w:tcPr>
        <w:p w14:paraId="4594AE2B" w14:textId="783592C6" w:rsidR="00C63E43" w:rsidRDefault="0085191B" w:rsidP="00E305BB">
          <w:pPr>
            <w:bidi w:val="0"/>
            <w:jc w:val="center"/>
            <w:rPr>
              <w:rFonts w:hint="c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3F0629AB" wp14:editId="3B8F0167">
                    <wp:simplePos x="0" y="0"/>
                    <wp:positionH relativeFrom="column">
                      <wp:posOffset>85090</wp:posOffset>
                    </wp:positionH>
                    <wp:positionV relativeFrom="page">
                      <wp:posOffset>111125</wp:posOffset>
                    </wp:positionV>
                    <wp:extent cx="539750" cy="539750"/>
                    <wp:effectExtent l="0" t="0" r="381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08D4B57" id="Rectangle 1" o:spid="_x0000_s1026" style="position:absolute;margin-left:6.7pt;margin-top:8.7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07ABCF93" w14:textId="77777777" w:rsidR="00E45134" w:rsidRDefault="00E451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7E863E52"/>
    <w:multiLevelType w:val="hybridMultilevel"/>
    <w:tmpl w:val="95B0F4CC"/>
    <w:lvl w:ilvl="0" w:tplc="09EE32F0">
      <w:start w:val="1"/>
      <w:numFmt w:val="decimal"/>
      <w:lvlText w:val="%1-"/>
      <w:lvlJc w:val="left"/>
      <w:pPr>
        <w:tabs>
          <w:tab w:val="num" w:pos="570"/>
        </w:tabs>
        <w:ind w:left="5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8504518">
    <w:abstractNumId w:val="0"/>
  </w:num>
  <w:num w:numId="2" w16cid:durableId="2325895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72B"/>
    <w:rsid w:val="00041B0B"/>
    <w:rsid w:val="000923D0"/>
    <w:rsid w:val="000B3E0D"/>
    <w:rsid w:val="000D17D7"/>
    <w:rsid w:val="00112F70"/>
    <w:rsid w:val="001B1C55"/>
    <w:rsid w:val="00294814"/>
    <w:rsid w:val="002A4850"/>
    <w:rsid w:val="003012DD"/>
    <w:rsid w:val="00322345"/>
    <w:rsid w:val="00327B29"/>
    <w:rsid w:val="00346950"/>
    <w:rsid w:val="00350BB8"/>
    <w:rsid w:val="00353E68"/>
    <w:rsid w:val="0039014C"/>
    <w:rsid w:val="003B15EF"/>
    <w:rsid w:val="003E10B5"/>
    <w:rsid w:val="00405D37"/>
    <w:rsid w:val="00493E50"/>
    <w:rsid w:val="004A6847"/>
    <w:rsid w:val="0053716E"/>
    <w:rsid w:val="005C40C5"/>
    <w:rsid w:val="005F6C81"/>
    <w:rsid w:val="006065D2"/>
    <w:rsid w:val="006A46B7"/>
    <w:rsid w:val="00786D1A"/>
    <w:rsid w:val="007B7581"/>
    <w:rsid w:val="007E02B0"/>
    <w:rsid w:val="00826D2F"/>
    <w:rsid w:val="0085191B"/>
    <w:rsid w:val="008528C0"/>
    <w:rsid w:val="00873C58"/>
    <w:rsid w:val="008B1D32"/>
    <w:rsid w:val="00983268"/>
    <w:rsid w:val="009D1289"/>
    <w:rsid w:val="00A629E3"/>
    <w:rsid w:val="00AA049F"/>
    <w:rsid w:val="00AD2F8D"/>
    <w:rsid w:val="00AF0651"/>
    <w:rsid w:val="00AF7761"/>
    <w:rsid w:val="00B07465"/>
    <w:rsid w:val="00B154D8"/>
    <w:rsid w:val="00BB7F84"/>
    <w:rsid w:val="00BE1CC8"/>
    <w:rsid w:val="00BF0B3B"/>
    <w:rsid w:val="00C1088C"/>
    <w:rsid w:val="00C44A55"/>
    <w:rsid w:val="00C63E43"/>
    <w:rsid w:val="00CA0142"/>
    <w:rsid w:val="00CC3CA3"/>
    <w:rsid w:val="00CC495C"/>
    <w:rsid w:val="00CD6D62"/>
    <w:rsid w:val="00D35072"/>
    <w:rsid w:val="00DD1646"/>
    <w:rsid w:val="00DD4321"/>
    <w:rsid w:val="00E266C3"/>
    <w:rsid w:val="00E305BB"/>
    <w:rsid w:val="00E45134"/>
    <w:rsid w:val="00E518C5"/>
    <w:rsid w:val="00E525BB"/>
    <w:rsid w:val="00E71FB4"/>
    <w:rsid w:val="00E744AD"/>
    <w:rsid w:val="00E8289B"/>
    <w:rsid w:val="00ED2724"/>
    <w:rsid w:val="00EF02C4"/>
    <w:rsid w:val="00EF672B"/>
    <w:rsid w:val="00EF782A"/>
    <w:rsid w:val="00F20C84"/>
    <w:rsid w:val="00F75538"/>
    <w:rsid w:val="00F943E4"/>
    <w:rsid w:val="00FC0187"/>
    <w:rsid w:val="00FE3530"/>
    <w:rsid w:val="00FE5B6D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4B3D2C0F"/>
  <w15:chartTrackingRefBased/>
  <w15:docId w15:val="{40058C8C-FB75-4512-85F5-9916519E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3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شقایق حسین پور پناهی</cp:lastModifiedBy>
  <cp:revision>2</cp:revision>
  <cp:lastPrinted>2007-05-05T06:25:00Z</cp:lastPrinted>
  <dcterms:created xsi:type="dcterms:W3CDTF">2023-10-15T09:25:00Z</dcterms:created>
  <dcterms:modified xsi:type="dcterms:W3CDTF">2023-10-15T09:25:00Z</dcterms:modified>
</cp:coreProperties>
</file>