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2"/>
        <w:gridCol w:w="2052"/>
        <w:gridCol w:w="4731"/>
        <w:gridCol w:w="1255"/>
      </w:tblGrid>
      <w:tr w:rsidR="003012DD" w:rsidRPr="00277CC6" w14:paraId="7E1BC0D8" w14:textId="77777777">
        <w:trPr>
          <w:trHeight w:val="840"/>
          <w:jc w:val="center"/>
        </w:trPr>
        <w:tc>
          <w:tcPr>
            <w:tcW w:w="10490" w:type="dxa"/>
            <w:gridSpan w:val="4"/>
            <w:vAlign w:val="center"/>
          </w:tcPr>
          <w:p w14:paraId="727B453A" w14:textId="77777777" w:rsidR="00A4117A" w:rsidRPr="00277CC6" w:rsidRDefault="00A4117A" w:rsidP="006C7DCF">
            <w:pPr>
              <w:spacing w:before="100"/>
              <w:ind w:left="284" w:right="284"/>
              <w:jc w:val="center"/>
              <w:rPr>
                <w:rFonts w:cs="B Nazanin"/>
                <w:sz w:val="28"/>
                <w:szCs w:val="28"/>
              </w:rPr>
            </w:pPr>
            <w:r w:rsidRPr="00277CC6">
              <w:rPr>
                <w:rFonts w:cs="B Nazanin" w:hint="cs"/>
                <w:b/>
                <w:bCs/>
                <w:sz w:val="36"/>
                <w:szCs w:val="36"/>
                <w:rtl/>
              </w:rPr>
              <w:t>صورتجلسه</w:t>
            </w:r>
          </w:p>
        </w:tc>
      </w:tr>
      <w:tr w:rsidR="006C7DCF" w:rsidRPr="00277CC6" w14:paraId="75095087" w14:textId="77777777">
        <w:trPr>
          <w:trHeight w:val="1740"/>
          <w:jc w:val="center"/>
        </w:trPr>
        <w:tc>
          <w:tcPr>
            <w:tcW w:w="10490" w:type="dxa"/>
            <w:gridSpan w:val="4"/>
            <w:vAlign w:val="center"/>
          </w:tcPr>
          <w:p w14:paraId="09C22B90" w14:textId="77777777" w:rsidR="006C7DCF" w:rsidRPr="00277CC6" w:rsidRDefault="006C7DCF" w:rsidP="00AC520A">
            <w:pPr>
              <w:spacing w:before="100"/>
              <w:ind w:right="284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rtl/>
              </w:rPr>
              <w:t>عنوان جلسه:                                                                                                            شماره جلسه:</w:t>
            </w:r>
          </w:p>
          <w:p w14:paraId="790DE7FC" w14:textId="77777777" w:rsidR="006C7DCF" w:rsidRPr="00277CC6" w:rsidRDefault="006C7DCF" w:rsidP="006C7DCF">
            <w:pPr>
              <w:spacing w:before="100"/>
              <w:ind w:right="284"/>
              <w:jc w:val="lowKashida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rtl/>
              </w:rPr>
              <w:t>مكان:</w:t>
            </w:r>
          </w:p>
          <w:p w14:paraId="2589A2FD" w14:textId="77777777" w:rsidR="006C7DCF" w:rsidRPr="00277CC6" w:rsidRDefault="006C7DCF" w:rsidP="00AC520A">
            <w:pPr>
              <w:spacing w:before="100"/>
              <w:ind w:left="113" w:right="284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rtl/>
              </w:rPr>
              <w:t>تاريخ جلسه:                                    ساعت جلسه:                                                   ساعت خاتمه:</w:t>
            </w:r>
          </w:p>
          <w:p w14:paraId="2C3E81E1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b/>
                <w:bCs/>
                <w:sz w:val="36"/>
                <w:szCs w:val="36"/>
                <w:rtl/>
              </w:rPr>
            </w:pPr>
          </w:p>
        </w:tc>
      </w:tr>
      <w:tr w:rsidR="006C7DCF" w:rsidRPr="00277CC6" w14:paraId="58FFC4FF" w14:textId="77777777">
        <w:trPr>
          <w:trHeight w:val="660"/>
          <w:jc w:val="center"/>
        </w:trPr>
        <w:tc>
          <w:tcPr>
            <w:tcW w:w="10490" w:type="dxa"/>
            <w:gridSpan w:val="4"/>
            <w:vAlign w:val="center"/>
          </w:tcPr>
          <w:p w14:paraId="0163494D" w14:textId="77777777" w:rsidR="006C7DCF" w:rsidRPr="00277CC6" w:rsidRDefault="006C7DCF" w:rsidP="006C7DCF">
            <w:pPr>
              <w:numPr>
                <w:ilvl w:val="0"/>
                <w:numId w:val="2"/>
              </w:numPr>
              <w:spacing w:before="100"/>
              <w:ind w:right="284"/>
              <w:jc w:val="lowKashida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sz w:val="32"/>
                <w:szCs w:val="32"/>
                <w:rtl/>
              </w:rPr>
              <w:t>اعضا:</w:t>
            </w:r>
          </w:p>
        </w:tc>
      </w:tr>
      <w:tr w:rsidR="006C7DCF" w:rsidRPr="00277CC6" w14:paraId="7DB952F3" w14:textId="77777777">
        <w:trPr>
          <w:trHeight w:val="1065"/>
          <w:jc w:val="center"/>
        </w:trPr>
        <w:tc>
          <w:tcPr>
            <w:tcW w:w="10490" w:type="dxa"/>
            <w:gridSpan w:val="4"/>
            <w:vAlign w:val="center"/>
          </w:tcPr>
          <w:p w14:paraId="6735430D" w14:textId="77777777" w:rsidR="006C7DCF" w:rsidRPr="00277CC6" w:rsidRDefault="006C7DCF" w:rsidP="006C7DCF">
            <w:pPr>
              <w:spacing w:before="100"/>
              <w:ind w:right="284"/>
              <w:jc w:val="lowKashida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rtl/>
              </w:rPr>
              <w:t xml:space="preserve">  آقايان:</w:t>
            </w:r>
          </w:p>
          <w:p w14:paraId="015A3BEB" w14:textId="77777777" w:rsidR="006C7DCF" w:rsidRPr="00277CC6" w:rsidRDefault="006C7DCF" w:rsidP="006C7DCF">
            <w:pPr>
              <w:spacing w:before="100"/>
              <w:ind w:left="113" w:right="284"/>
              <w:rPr>
                <w:rFonts w:cs="B Nazanin"/>
                <w:b/>
                <w:bCs/>
                <w:sz w:val="32"/>
                <w:szCs w:val="32"/>
                <w:rtl/>
              </w:rPr>
            </w:pPr>
            <w:r w:rsidRPr="00277CC6">
              <w:rPr>
                <w:rFonts w:cs="B Nazanin" w:hint="cs"/>
                <w:b/>
                <w:bCs/>
                <w:rtl/>
              </w:rPr>
              <w:t>خانمها:</w:t>
            </w:r>
          </w:p>
        </w:tc>
      </w:tr>
      <w:tr w:rsidR="006C7DCF" w:rsidRPr="00277CC6" w14:paraId="084A4ADB" w14:textId="77777777">
        <w:trPr>
          <w:trHeight w:val="600"/>
          <w:jc w:val="center"/>
        </w:trPr>
        <w:tc>
          <w:tcPr>
            <w:tcW w:w="10490" w:type="dxa"/>
            <w:gridSpan w:val="4"/>
            <w:vAlign w:val="center"/>
          </w:tcPr>
          <w:p w14:paraId="49B03767" w14:textId="77777777" w:rsidR="006C7DCF" w:rsidRPr="00277CC6" w:rsidRDefault="006C7DCF" w:rsidP="006C7DCF">
            <w:pPr>
              <w:ind w:left="284" w:right="284"/>
              <w:jc w:val="both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sz w:val="32"/>
                <w:szCs w:val="32"/>
                <w:rtl/>
              </w:rPr>
              <w:t>2-دستورجلسه:</w:t>
            </w:r>
          </w:p>
        </w:tc>
      </w:tr>
      <w:tr w:rsidR="006C7DCF" w:rsidRPr="00277CC6" w14:paraId="66DB3FE7" w14:textId="77777777">
        <w:trPr>
          <w:trHeight w:val="4200"/>
          <w:jc w:val="center"/>
        </w:trPr>
        <w:tc>
          <w:tcPr>
            <w:tcW w:w="10490" w:type="dxa"/>
            <w:gridSpan w:val="4"/>
            <w:vAlign w:val="center"/>
          </w:tcPr>
          <w:p w14:paraId="25265E45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4BFB4512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0195B2BD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66F69F0D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1E409DE0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2FF56BC0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75336243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4F4DA969" w14:textId="77777777" w:rsidR="006C7DCF" w:rsidRPr="00277CC6" w:rsidRDefault="006C7DCF" w:rsidP="006C7DCF">
            <w:pPr>
              <w:ind w:left="113" w:right="284"/>
              <w:rPr>
                <w:rFonts w:cs="B Nazanin"/>
                <w:sz w:val="28"/>
                <w:szCs w:val="28"/>
                <w:rtl/>
              </w:rPr>
            </w:pPr>
          </w:p>
          <w:p w14:paraId="716911C2" w14:textId="77777777" w:rsidR="006C7DCF" w:rsidRPr="00277CC6" w:rsidRDefault="006C7DCF" w:rsidP="006C7DCF">
            <w:pPr>
              <w:ind w:left="284" w:right="284"/>
              <w:jc w:val="both"/>
              <w:rPr>
                <w:rFonts w:cs="B Nazanin"/>
                <w:b/>
                <w:bCs/>
                <w:sz w:val="32"/>
                <w:szCs w:val="32"/>
                <w:rtl/>
              </w:rPr>
            </w:pPr>
          </w:p>
        </w:tc>
      </w:tr>
      <w:tr w:rsidR="006C7DCF" w:rsidRPr="00277CC6" w14:paraId="29A7FFE8" w14:textId="77777777">
        <w:trPr>
          <w:trHeight w:val="495"/>
          <w:jc w:val="center"/>
        </w:trPr>
        <w:tc>
          <w:tcPr>
            <w:tcW w:w="10490" w:type="dxa"/>
            <w:gridSpan w:val="4"/>
            <w:vAlign w:val="center"/>
          </w:tcPr>
          <w:p w14:paraId="042F67A6" w14:textId="77777777" w:rsidR="006C7DCF" w:rsidRPr="00277CC6" w:rsidRDefault="006C7DCF" w:rsidP="006C7DCF">
            <w:pPr>
              <w:ind w:left="284" w:right="284"/>
              <w:jc w:val="both"/>
              <w:rPr>
                <w:rFonts w:cs="B Nazanin"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b/>
                <w:bCs/>
                <w:sz w:val="32"/>
                <w:szCs w:val="32"/>
                <w:rtl/>
              </w:rPr>
              <w:t>3-مصوبات جلسه:</w:t>
            </w:r>
          </w:p>
        </w:tc>
      </w:tr>
      <w:tr w:rsidR="006C7DCF" w:rsidRPr="00277CC6" w14:paraId="7EEB9FE7" w14:textId="77777777" w:rsidTr="00AC520A">
        <w:trPr>
          <w:trHeight w:val="495"/>
          <w:jc w:val="center"/>
        </w:trPr>
        <w:tc>
          <w:tcPr>
            <w:tcW w:w="2452" w:type="dxa"/>
            <w:vAlign w:val="center"/>
          </w:tcPr>
          <w:p w14:paraId="2D112E64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rtl/>
              </w:rPr>
              <w:t>مهلت اجرا</w:t>
            </w:r>
          </w:p>
        </w:tc>
        <w:tc>
          <w:tcPr>
            <w:tcW w:w="2052" w:type="dxa"/>
            <w:vAlign w:val="center"/>
          </w:tcPr>
          <w:p w14:paraId="072D7445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rtl/>
              </w:rPr>
              <w:t>مسئول اجرا</w:t>
            </w:r>
          </w:p>
        </w:tc>
        <w:tc>
          <w:tcPr>
            <w:tcW w:w="4731" w:type="dxa"/>
            <w:vAlign w:val="center"/>
          </w:tcPr>
          <w:p w14:paraId="75D2288C" w14:textId="77777777" w:rsidR="006C7DCF" w:rsidRPr="00277CC6" w:rsidRDefault="006C7DCF" w:rsidP="007407E3">
            <w:pPr>
              <w:ind w:left="171" w:right="284"/>
              <w:jc w:val="center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rtl/>
              </w:rPr>
              <w:t>شرح مصوبه</w:t>
            </w:r>
          </w:p>
        </w:tc>
        <w:tc>
          <w:tcPr>
            <w:tcW w:w="1255" w:type="dxa"/>
            <w:vAlign w:val="center"/>
          </w:tcPr>
          <w:p w14:paraId="1A6A6684" w14:textId="77777777" w:rsidR="006C7DCF" w:rsidRPr="00277CC6" w:rsidRDefault="006C7DCF" w:rsidP="006C7DCF">
            <w:pPr>
              <w:ind w:left="284" w:right="284"/>
              <w:jc w:val="center"/>
              <w:rPr>
                <w:rFonts w:cs="B Nazanin"/>
                <w:b/>
                <w:bCs/>
                <w:rtl/>
              </w:rPr>
            </w:pPr>
            <w:r w:rsidRPr="00277CC6">
              <w:rPr>
                <w:rFonts w:cs="B Nazanin" w:hint="cs"/>
                <w:b/>
                <w:bCs/>
                <w:rtl/>
              </w:rPr>
              <w:t>رديف</w:t>
            </w:r>
          </w:p>
        </w:tc>
      </w:tr>
      <w:tr w:rsidR="006C7DCF" w:rsidRPr="00277CC6" w14:paraId="0B8A002F" w14:textId="77777777" w:rsidTr="00AC520A">
        <w:trPr>
          <w:trHeight w:val="315"/>
          <w:jc w:val="center"/>
        </w:trPr>
        <w:tc>
          <w:tcPr>
            <w:tcW w:w="2452" w:type="dxa"/>
            <w:vAlign w:val="center"/>
          </w:tcPr>
          <w:p w14:paraId="30626BD6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052" w:type="dxa"/>
            <w:vAlign w:val="center"/>
          </w:tcPr>
          <w:p w14:paraId="4ACFC197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4731" w:type="dxa"/>
            <w:vAlign w:val="center"/>
          </w:tcPr>
          <w:p w14:paraId="1F429752" w14:textId="77777777" w:rsidR="006C7DCF" w:rsidRPr="00277CC6" w:rsidRDefault="006C7DCF" w:rsidP="007407E3">
            <w:pPr>
              <w:ind w:left="171" w:right="284"/>
              <w:jc w:val="lowKashida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55" w:type="dxa"/>
            <w:vAlign w:val="center"/>
          </w:tcPr>
          <w:p w14:paraId="58B3F9FB" w14:textId="77777777" w:rsidR="006C7DCF" w:rsidRPr="00277CC6" w:rsidRDefault="006C7DCF" w:rsidP="006C7DCF">
            <w:pPr>
              <w:ind w:left="284" w:right="284"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6C7DCF" w:rsidRPr="00277CC6" w14:paraId="5AE82C64" w14:textId="77777777" w:rsidTr="00AC520A">
        <w:trPr>
          <w:trHeight w:val="498"/>
          <w:jc w:val="center"/>
        </w:trPr>
        <w:tc>
          <w:tcPr>
            <w:tcW w:w="2452" w:type="dxa"/>
            <w:vAlign w:val="center"/>
          </w:tcPr>
          <w:p w14:paraId="4835B110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052" w:type="dxa"/>
            <w:vAlign w:val="center"/>
          </w:tcPr>
          <w:p w14:paraId="4ED6902C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4731" w:type="dxa"/>
            <w:vAlign w:val="center"/>
          </w:tcPr>
          <w:p w14:paraId="1865CE44" w14:textId="77777777" w:rsidR="006C7DCF" w:rsidRPr="00277CC6" w:rsidRDefault="006C7DCF" w:rsidP="007407E3">
            <w:pPr>
              <w:ind w:left="171"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55" w:type="dxa"/>
            <w:vAlign w:val="center"/>
          </w:tcPr>
          <w:p w14:paraId="14A6B7DC" w14:textId="77777777" w:rsidR="006C7DCF" w:rsidRPr="00277CC6" w:rsidRDefault="006C7DCF" w:rsidP="006C7DCF">
            <w:pPr>
              <w:ind w:left="284" w:right="284"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6C7DCF" w:rsidRPr="00277CC6" w14:paraId="21C35207" w14:textId="77777777" w:rsidTr="00AC520A">
        <w:trPr>
          <w:trHeight w:val="540"/>
          <w:jc w:val="center"/>
        </w:trPr>
        <w:tc>
          <w:tcPr>
            <w:tcW w:w="2452" w:type="dxa"/>
            <w:vAlign w:val="center"/>
          </w:tcPr>
          <w:p w14:paraId="17FBDE62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052" w:type="dxa"/>
            <w:vAlign w:val="center"/>
          </w:tcPr>
          <w:p w14:paraId="348F1837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4731" w:type="dxa"/>
            <w:vAlign w:val="center"/>
          </w:tcPr>
          <w:p w14:paraId="70A0BBD0" w14:textId="77777777" w:rsidR="006C7DCF" w:rsidRPr="00277CC6" w:rsidRDefault="006C7DCF" w:rsidP="007407E3">
            <w:pPr>
              <w:ind w:left="171"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55" w:type="dxa"/>
            <w:vAlign w:val="center"/>
          </w:tcPr>
          <w:p w14:paraId="6151FF7D" w14:textId="77777777" w:rsidR="006C7DCF" w:rsidRPr="00277CC6" w:rsidRDefault="006C7DCF" w:rsidP="006C7DCF">
            <w:pPr>
              <w:ind w:left="284" w:right="284"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6C7DCF" w:rsidRPr="00277CC6" w14:paraId="414FF012" w14:textId="77777777" w:rsidTr="00AC520A">
        <w:trPr>
          <w:trHeight w:val="600"/>
          <w:jc w:val="center"/>
        </w:trPr>
        <w:tc>
          <w:tcPr>
            <w:tcW w:w="2452" w:type="dxa"/>
            <w:vAlign w:val="center"/>
          </w:tcPr>
          <w:p w14:paraId="5D2E946F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052" w:type="dxa"/>
            <w:vAlign w:val="center"/>
          </w:tcPr>
          <w:p w14:paraId="5F014183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4731" w:type="dxa"/>
            <w:vAlign w:val="center"/>
          </w:tcPr>
          <w:p w14:paraId="4E3B1A9A" w14:textId="77777777" w:rsidR="006C7DCF" w:rsidRPr="00277CC6" w:rsidRDefault="006C7DCF" w:rsidP="007407E3">
            <w:pPr>
              <w:ind w:left="171"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55" w:type="dxa"/>
            <w:vAlign w:val="center"/>
          </w:tcPr>
          <w:p w14:paraId="4C7861E2" w14:textId="77777777" w:rsidR="006C7DCF" w:rsidRPr="00277CC6" w:rsidRDefault="006C7DCF" w:rsidP="006C7DCF">
            <w:pPr>
              <w:ind w:left="284" w:right="284"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6C7DCF" w:rsidRPr="00277CC6" w14:paraId="5719B759" w14:textId="77777777" w:rsidTr="00AC520A">
        <w:trPr>
          <w:trHeight w:val="600"/>
          <w:jc w:val="center"/>
        </w:trPr>
        <w:tc>
          <w:tcPr>
            <w:tcW w:w="2452" w:type="dxa"/>
            <w:vAlign w:val="center"/>
          </w:tcPr>
          <w:p w14:paraId="32B9BBA1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052" w:type="dxa"/>
            <w:vAlign w:val="center"/>
          </w:tcPr>
          <w:p w14:paraId="1A5FE835" w14:textId="77777777" w:rsidR="006C7DCF" w:rsidRPr="00277CC6" w:rsidRDefault="006C7DCF" w:rsidP="00AC520A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4731" w:type="dxa"/>
            <w:vAlign w:val="center"/>
          </w:tcPr>
          <w:p w14:paraId="6C5BEF20" w14:textId="77777777" w:rsidR="006C7DCF" w:rsidRPr="00277CC6" w:rsidRDefault="006C7DCF" w:rsidP="007407E3">
            <w:pPr>
              <w:ind w:left="171"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55" w:type="dxa"/>
            <w:vAlign w:val="center"/>
          </w:tcPr>
          <w:p w14:paraId="1DF18F78" w14:textId="77777777" w:rsidR="006C7DCF" w:rsidRPr="00277CC6" w:rsidRDefault="006C7DCF" w:rsidP="006C7DCF">
            <w:pPr>
              <w:ind w:left="284" w:right="284"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6C7DCF" w:rsidRPr="00277CC6" w14:paraId="5ECA7119" w14:textId="77777777">
        <w:trPr>
          <w:trHeight w:val="540"/>
          <w:jc w:val="center"/>
        </w:trPr>
        <w:tc>
          <w:tcPr>
            <w:tcW w:w="2452" w:type="dxa"/>
            <w:vAlign w:val="center"/>
          </w:tcPr>
          <w:p w14:paraId="109BB97C" w14:textId="77777777" w:rsidR="006C7DCF" w:rsidRPr="00277CC6" w:rsidRDefault="006C7DCF" w:rsidP="006C7DCF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2052" w:type="dxa"/>
            <w:vAlign w:val="center"/>
          </w:tcPr>
          <w:p w14:paraId="41278FF5" w14:textId="77777777" w:rsidR="006C7DCF" w:rsidRPr="00277CC6" w:rsidRDefault="006C7DCF" w:rsidP="006C7DCF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4731" w:type="dxa"/>
            <w:vAlign w:val="center"/>
          </w:tcPr>
          <w:p w14:paraId="25CA6F8A" w14:textId="77777777" w:rsidR="006C7DCF" w:rsidRPr="00277CC6" w:rsidRDefault="006C7DCF" w:rsidP="006C7DCF">
            <w:pPr>
              <w:ind w:right="284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55" w:type="dxa"/>
            <w:vAlign w:val="center"/>
          </w:tcPr>
          <w:p w14:paraId="6225CA30" w14:textId="77777777" w:rsidR="006C7DCF" w:rsidRPr="00277CC6" w:rsidRDefault="006C7DCF" w:rsidP="006C7DCF">
            <w:pPr>
              <w:ind w:left="284" w:right="284"/>
              <w:jc w:val="center"/>
              <w:rPr>
                <w:rFonts w:cs="B Nazanin"/>
                <w:b/>
                <w:bCs/>
                <w:rtl/>
              </w:rPr>
            </w:pPr>
          </w:p>
        </w:tc>
      </w:tr>
      <w:tr w:rsidR="006C7DCF" w:rsidRPr="00277CC6" w14:paraId="6339D053" w14:textId="77777777">
        <w:trPr>
          <w:trHeight w:val="780"/>
          <w:jc w:val="center"/>
        </w:trPr>
        <w:tc>
          <w:tcPr>
            <w:tcW w:w="10490" w:type="dxa"/>
            <w:gridSpan w:val="4"/>
            <w:vAlign w:val="center"/>
          </w:tcPr>
          <w:p w14:paraId="1761A7DF" w14:textId="77777777" w:rsidR="006C7DCF" w:rsidRPr="00277CC6" w:rsidRDefault="006C7DCF" w:rsidP="006C7DCF">
            <w:pPr>
              <w:ind w:left="284"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1871DD0C" w14:textId="77777777" w:rsidR="006C7DCF" w:rsidRPr="00277CC6" w:rsidRDefault="006C7DCF" w:rsidP="006C7DCF">
            <w:pPr>
              <w:ind w:left="284" w:right="284"/>
              <w:jc w:val="both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b/>
                <w:bCs/>
                <w:sz w:val="28"/>
                <w:szCs w:val="28"/>
                <w:rtl/>
              </w:rPr>
              <w:t>4-خلاصه مذاكرات:</w:t>
            </w:r>
          </w:p>
        </w:tc>
      </w:tr>
      <w:tr w:rsidR="006C7DCF" w:rsidRPr="00277CC6" w14:paraId="3DDC868B" w14:textId="77777777">
        <w:trPr>
          <w:trHeight w:val="2278"/>
          <w:jc w:val="center"/>
        </w:trPr>
        <w:tc>
          <w:tcPr>
            <w:tcW w:w="10490" w:type="dxa"/>
            <w:gridSpan w:val="4"/>
            <w:vAlign w:val="center"/>
          </w:tcPr>
          <w:p w14:paraId="3BF9FE7B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  <w:p w14:paraId="00A497F8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  <w:p w14:paraId="4566AC0E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  <w:p w14:paraId="0EE38050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  <w:p w14:paraId="48BE393B" w14:textId="77777777" w:rsidR="006C7DCF" w:rsidRPr="00277CC6" w:rsidRDefault="006C7DCF" w:rsidP="006C7DCF">
            <w:pPr>
              <w:ind w:left="113" w:right="284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  <w:p w14:paraId="44A660CE" w14:textId="77777777" w:rsidR="006C7DCF" w:rsidRPr="00277CC6" w:rsidRDefault="006C7DCF" w:rsidP="006C7DCF">
            <w:pPr>
              <w:ind w:left="284" w:right="284"/>
              <w:jc w:val="both"/>
              <w:rPr>
                <w:rFonts w:cs="B Nazanin"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  <w:tr w:rsidR="006C7DCF" w:rsidRPr="00277CC6" w14:paraId="50430C2A" w14:textId="77777777">
        <w:trPr>
          <w:trHeight w:val="585"/>
          <w:jc w:val="center"/>
        </w:trPr>
        <w:tc>
          <w:tcPr>
            <w:tcW w:w="10490" w:type="dxa"/>
            <w:gridSpan w:val="4"/>
            <w:vAlign w:val="center"/>
          </w:tcPr>
          <w:p w14:paraId="502255D1" w14:textId="77777777" w:rsidR="006C7DCF" w:rsidRPr="00277CC6" w:rsidRDefault="006C7DCF" w:rsidP="006C7DCF">
            <w:pPr>
              <w:ind w:left="284" w:right="284"/>
              <w:jc w:val="both"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b/>
                <w:bCs/>
                <w:sz w:val="32"/>
                <w:szCs w:val="32"/>
                <w:rtl/>
              </w:rPr>
              <w:t>5-دستورجلسه آينده:</w:t>
            </w:r>
          </w:p>
        </w:tc>
      </w:tr>
      <w:tr w:rsidR="006C7DCF" w:rsidRPr="00277CC6" w14:paraId="16D49F36" w14:textId="77777777">
        <w:trPr>
          <w:trHeight w:val="1250"/>
          <w:jc w:val="center"/>
        </w:trPr>
        <w:tc>
          <w:tcPr>
            <w:tcW w:w="10490" w:type="dxa"/>
            <w:gridSpan w:val="4"/>
            <w:tcBorders>
              <w:bottom w:val="single" w:sz="4" w:space="0" w:color="auto"/>
            </w:tcBorders>
            <w:vAlign w:val="center"/>
          </w:tcPr>
          <w:p w14:paraId="37368DE9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42EEF7A4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649F19CE" w14:textId="77777777" w:rsidR="006C7DCF" w:rsidRPr="00277CC6" w:rsidRDefault="006C7DCF" w:rsidP="006C7DCF">
            <w:pPr>
              <w:ind w:left="284" w:right="284"/>
              <w:jc w:val="both"/>
              <w:rPr>
                <w:rFonts w:cs="B Nazanin"/>
                <w:b/>
                <w:bCs/>
                <w:sz w:val="32"/>
                <w:szCs w:val="32"/>
                <w:rtl/>
              </w:rPr>
            </w:pPr>
          </w:p>
          <w:p w14:paraId="46ADDBC3" w14:textId="77777777" w:rsidR="006C7DCF" w:rsidRPr="00277CC6" w:rsidRDefault="006C7DCF" w:rsidP="006C7DCF">
            <w:pPr>
              <w:ind w:right="284"/>
              <w:jc w:val="both"/>
              <w:rPr>
                <w:rFonts w:cs="B Nazanin"/>
                <w:b/>
                <w:bCs/>
                <w:sz w:val="32"/>
                <w:szCs w:val="32"/>
                <w:rtl/>
              </w:rPr>
            </w:pPr>
          </w:p>
        </w:tc>
      </w:tr>
    </w:tbl>
    <w:p w14:paraId="75EC8626" w14:textId="77777777" w:rsidR="00F20C84" w:rsidRPr="00277CC6" w:rsidRDefault="00F20C84" w:rsidP="00E45134">
      <w:pPr>
        <w:bidi w:val="0"/>
        <w:ind w:left="284" w:right="284"/>
        <w:rPr>
          <w:rFonts w:cs="B Nazanin"/>
          <w:rtl/>
        </w:rPr>
      </w:pPr>
    </w:p>
    <w:p w14:paraId="0DE34E1A" w14:textId="77777777" w:rsidR="006C7DCF" w:rsidRPr="00277CC6" w:rsidRDefault="006C7DCF" w:rsidP="006C7DCF">
      <w:pPr>
        <w:ind w:left="284" w:right="284"/>
        <w:jc w:val="both"/>
        <w:rPr>
          <w:rFonts w:cs="B Nazanin"/>
          <w:b/>
          <w:bCs/>
          <w:sz w:val="32"/>
          <w:szCs w:val="32"/>
          <w:rtl/>
        </w:rPr>
      </w:pPr>
      <w:r w:rsidRPr="00277CC6">
        <w:rPr>
          <w:rFonts w:cs="B Nazanin" w:hint="cs"/>
          <w:b/>
          <w:bCs/>
          <w:sz w:val="32"/>
          <w:szCs w:val="32"/>
          <w:rtl/>
        </w:rPr>
        <w:t>امضا:</w:t>
      </w:r>
    </w:p>
    <w:tbl>
      <w:tblPr>
        <w:bidiVisual/>
        <w:tblW w:w="10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8"/>
        <w:gridCol w:w="2280"/>
        <w:gridCol w:w="2052"/>
        <w:gridCol w:w="855"/>
        <w:gridCol w:w="2565"/>
        <w:gridCol w:w="2000"/>
      </w:tblGrid>
      <w:tr w:rsidR="006C7DCF" w:rsidRPr="00277CC6" w14:paraId="67981AD1" w14:textId="77777777">
        <w:tc>
          <w:tcPr>
            <w:tcW w:w="728" w:type="dxa"/>
          </w:tcPr>
          <w:p w14:paraId="6437FD4E" w14:textId="77777777" w:rsidR="006C7DCF" w:rsidRPr="00277CC6" w:rsidRDefault="006C7DCF" w:rsidP="006C7DCF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sz w:val="28"/>
                <w:szCs w:val="28"/>
                <w:rtl/>
              </w:rPr>
              <w:t>رديف</w:t>
            </w:r>
          </w:p>
        </w:tc>
        <w:tc>
          <w:tcPr>
            <w:tcW w:w="2280" w:type="dxa"/>
          </w:tcPr>
          <w:p w14:paraId="52FD8C93" w14:textId="77777777" w:rsidR="006C7DCF" w:rsidRPr="00277CC6" w:rsidRDefault="006C7DCF" w:rsidP="006C7DCF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sz w:val="28"/>
                <w:szCs w:val="28"/>
                <w:rtl/>
              </w:rPr>
              <w:t>نام ونام خانوادگي</w:t>
            </w:r>
          </w:p>
        </w:tc>
        <w:tc>
          <w:tcPr>
            <w:tcW w:w="2052" w:type="dxa"/>
          </w:tcPr>
          <w:p w14:paraId="6406CB2D" w14:textId="77777777" w:rsidR="006C7DCF" w:rsidRPr="00277CC6" w:rsidRDefault="006C7DCF" w:rsidP="006C7DCF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sz w:val="28"/>
                <w:szCs w:val="28"/>
                <w:rtl/>
              </w:rPr>
              <w:t>امضا</w:t>
            </w:r>
          </w:p>
        </w:tc>
        <w:tc>
          <w:tcPr>
            <w:tcW w:w="855" w:type="dxa"/>
          </w:tcPr>
          <w:p w14:paraId="73AD6D23" w14:textId="77777777" w:rsidR="006C7DCF" w:rsidRPr="00277CC6" w:rsidRDefault="006C7DCF" w:rsidP="006C7DCF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sz w:val="28"/>
                <w:szCs w:val="28"/>
                <w:rtl/>
              </w:rPr>
              <w:t>رديف</w:t>
            </w:r>
          </w:p>
        </w:tc>
        <w:tc>
          <w:tcPr>
            <w:tcW w:w="2565" w:type="dxa"/>
          </w:tcPr>
          <w:p w14:paraId="5F40D837" w14:textId="77777777" w:rsidR="006C7DCF" w:rsidRPr="00277CC6" w:rsidRDefault="006C7DCF" w:rsidP="006C7DCF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sz w:val="28"/>
                <w:szCs w:val="28"/>
                <w:rtl/>
              </w:rPr>
              <w:t>نام ونام خانوادگي</w:t>
            </w:r>
          </w:p>
        </w:tc>
        <w:tc>
          <w:tcPr>
            <w:tcW w:w="2000" w:type="dxa"/>
          </w:tcPr>
          <w:p w14:paraId="55B3A399" w14:textId="77777777" w:rsidR="006C7DCF" w:rsidRPr="00277CC6" w:rsidRDefault="006C7DCF" w:rsidP="006C7DCF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 w:rsidRPr="00277CC6">
              <w:rPr>
                <w:rFonts w:cs="B Nazanin" w:hint="cs"/>
                <w:sz w:val="28"/>
                <w:szCs w:val="28"/>
                <w:rtl/>
              </w:rPr>
              <w:t>امضا</w:t>
            </w:r>
          </w:p>
        </w:tc>
      </w:tr>
      <w:tr w:rsidR="006C7DCF" w:rsidRPr="00277CC6" w14:paraId="6320621F" w14:textId="77777777">
        <w:trPr>
          <w:trHeight w:val="824"/>
        </w:trPr>
        <w:tc>
          <w:tcPr>
            <w:tcW w:w="728" w:type="dxa"/>
            <w:vAlign w:val="center"/>
          </w:tcPr>
          <w:p w14:paraId="5149B5E4" w14:textId="77777777" w:rsidR="006C7DCF" w:rsidRPr="00277CC6" w:rsidRDefault="006C7DCF" w:rsidP="006C7DCF">
            <w:pPr>
              <w:jc w:val="center"/>
              <w:rPr>
                <w:rFonts w:cs="B Nazanin"/>
                <w:sz w:val="32"/>
                <w:szCs w:val="32"/>
                <w:rtl/>
              </w:rPr>
            </w:pPr>
            <w:r w:rsidRPr="00277CC6">
              <w:rPr>
                <w:rFonts w:cs="B Nazanin" w:hint="cs"/>
                <w:sz w:val="32"/>
                <w:szCs w:val="32"/>
                <w:rtl/>
              </w:rPr>
              <w:t>1</w:t>
            </w:r>
          </w:p>
        </w:tc>
        <w:tc>
          <w:tcPr>
            <w:tcW w:w="2280" w:type="dxa"/>
          </w:tcPr>
          <w:p w14:paraId="13D3D03C" w14:textId="77777777" w:rsidR="006C7DCF" w:rsidRPr="00277CC6" w:rsidRDefault="006C7DCF" w:rsidP="006C7DCF">
            <w:pPr>
              <w:spacing w:before="100"/>
              <w:ind w:left="284" w:right="284"/>
              <w:jc w:val="right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2052" w:type="dxa"/>
          </w:tcPr>
          <w:p w14:paraId="3FE8508F" w14:textId="77777777" w:rsidR="006C7DCF" w:rsidRPr="00277CC6" w:rsidRDefault="006C7DCF" w:rsidP="006C7DCF">
            <w:pPr>
              <w:spacing w:before="100"/>
              <w:ind w:left="284" w:right="284"/>
              <w:jc w:val="center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855" w:type="dxa"/>
            <w:vAlign w:val="center"/>
          </w:tcPr>
          <w:p w14:paraId="4E6751B8" w14:textId="77777777" w:rsidR="006C7DCF" w:rsidRPr="00277CC6" w:rsidRDefault="006C7DCF" w:rsidP="006C7DCF">
            <w:pPr>
              <w:jc w:val="center"/>
              <w:rPr>
                <w:rFonts w:cs="B Nazanin"/>
                <w:sz w:val="32"/>
                <w:szCs w:val="32"/>
                <w:rtl/>
              </w:rPr>
            </w:pPr>
            <w:r w:rsidRPr="00277CC6">
              <w:rPr>
                <w:rFonts w:cs="B Nazanin" w:hint="cs"/>
                <w:sz w:val="32"/>
                <w:szCs w:val="32"/>
                <w:rtl/>
              </w:rPr>
              <w:t>5</w:t>
            </w:r>
          </w:p>
        </w:tc>
        <w:tc>
          <w:tcPr>
            <w:tcW w:w="2565" w:type="dxa"/>
          </w:tcPr>
          <w:p w14:paraId="6CB6DC87" w14:textId="77777777" w:rsidR="006C7DCF" w:rsidRPr="00277CC6" w:rsidRDefault="006C7DCF" w:rsidP="006C7DCF">
            <w:pPr>
              <w:spacing w:before="100"/>
              <w:ind w:right="284"/>
              <w:jc w:val="both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2000" w:type="dxa"/>
          </w:tcPr>
          <w:p w14:paraId="3E371B55" w14:textId="77777777" w:rsidR="006C7DCF" w:rsidRPr="00277CC6" w:rsidRDefault="006C7DCF" w:rsidP="006C7DCF">
            <w:pPr>
              <w:spacing w:before="100"/>
              <w:ind w:left="284" w:right="284"/>
              <w:jc w:val="both"/>
              <w:rPr>
                <w:rFonts w:cs="B Nazanin"/>
                <w:sz w:val="32"/>
                <w:szCs w:val="32"/>
                <w:rtl/>
              </w:rPr>
            </w:pPr>
          </w:p>
        </w:tc>
      </w:tr>
      <w:tr w:rsidR="006C7DCF" w:rsidRPr="00277CC6" w14:paraId="42ACB88F" w14:textId="77777777">
        <w:tc>
          <w:tcPr>
            <w:tcW w:w="728" w:type="dxa"/>
            <w:vAlign w:val="center"/>
          </w:tcPr>
          <w:p w14:paraId="6C611BB9" w14:textId="77777777" w:rsidR="006C7DCF" w:rsidRPr="00277CC6" w:rsidRDefault="006C7DCF" w:rsidP="006C7DCF">
            <w:pPr>
              <w:jc w:val="center"/>
              <w:rPr>
                <w:rFonts w:cs="B Nazanin"/>
                <w:sz w:val="32"/>
                <w:szCs w:val="32"/>
                <w:rtl/>
              </w:rPr>
            </w:pPr>
            <w:r w:rsidRPr="00277CC6">
              <w:rPr>
                <w:rFonts w:cs="B Nazanin" w:hint="cs"/>
                <w:sz w:val="32"/>
                <w:szCs w:val="32"/>
                <w:rtl/>
              </w:rPr>
              <w:t>2</w:t>
            </w:r>
          </w:p>
        </w:tc>
        <w:tc>
          <w:tcPr>
            <w:tcW w:w="2280" w:type="dxa"/>
          </w:tcPr>
          <w:p w14:paraId="64716797" w14:textId="77777777" w:rsidR="006C7DCF" w:rsidRPr="00277CC6" w:rsidRDefault="006C7DCF" w:rsidP="006C7DCF">
            <w:pPr>
              <w:spacing w:before="100"/>
              <w:ind w:left="284" w:right="284"/>
              <w:jc w:val="center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2052" w:type="dxa"/>
          </w:tcPr>
          <w:p w14:paraId="6D9FEE89" w14:textId="77777777" w:rsidR="006C7DCF" w:rsidRPr="00277CC6" w:rsidRDefault="006C7DCF" w:rsidP="006C7DCF">
            <w:pPr>
              <w:spacing w:before="100"/>
              <w:ind w:right="284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855" w:type="dxa"/>
            <w:vAlign w:val="center"/>
          </w:tcPr>
          <w:p w14:paraId="2B8EE014" w14:textId="77777777" w:rsidR="006C7DCF" w:rsidRPr="00277CC6" w:rsidRDefault="006C7DCF" w:rsidP="006C7DCF">
            <w:pPr>
              <w:jc w:val="center"/>
              <w:rPr>
                <w:rFonts w:cs="B Nazanin"/>
                <w:sz w:val="32"/>
                <w:szCs w:val="32"/>
                <w:rtl/>
              </w:rPr>
            </w:pPr>
            <w:r w:rsidRPr="00277CC6">
              <w:rPr>
                <w:rFonts w:cs="B Nazanin" w:hint="cs"/>
                <w:sz w:val="32"/>
                <w:szCs w:val="32"/>
                <w:rtl/>
              </w:rPr>
              <w:t>6</w:t>
            </w:r>
          </w:p>
        </w:tc>
        <w:tc>
          <w:tcPr>
            <w:tcW w:w="2565" w:type="dxa"/>
          </w:tcPr>
          <w:p w14:paraId="23371EBB" w14:textId="77777777" w:rsidR="006C7DCF" w:rsidRPr="00277CC6" w:rsidRDefault="006C7DCF" w:rsidP="006C7DCF">
            <w:pPr>
              <w:spacing w:before="100"/>
              <w:ind w:right="284"/>
              <w:jc w:val="both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2000" w:type="dxa"/>
          </w:tcPr>
          <w:p w14:paraId="14A2C002" w14:textId="77777777" w:rsidR="006C7DCF" w:rsidRPr="00277CC6" w:rsidRDefault="006C7DCF" w:rsidP="006C7DCF">
            <w:pPr>
              <w:spacing w:before="100"/>
              <w:ind w:left="284" w:right="284"/>
              <w:jc w:val="both"/>
              <w:rPr>
                <w:rFonts w:cs="B Nazanin"/>
                <w:sz w:val="32"/>
                <w:szCs w:val="32"/>
                <w:rtl/>
              </w:rPr>
            </w:pPr>
          </w:p>
        </w:tc>
      </w:tr>
      <w:tr w:rsidR="006C7DCF" w:rsidRPr="00277CC6" w14:paraId="2DD0CEC2" w14:textId="77777777">
        <w:tc>
          <w:tcPr>
            <w:tcW w:w="728" w:type="dxa"/>
            <w:vAlign w:val="center"/>
          </w:tcPr>
          <w:p w14:paraId="773129C0" w14:textId="77777777" w:rsidR="006C7DCF" w:rsidRPr="00277CC6" w:rsidRDefault="006C7DCF" w:rsidP="006C7DCF">
            <w:pPr>
              <w:jc w:val="center"/>
              <w:rPr>
                <w:rFonts w:cs="B Nazanin"/>
                <w:sz w:val="32"/>
                <w:szCs w:val="32"/>
                <w:rtl/>
              </w:rPr>
            </w:pPr>
            <w:r w:rsidRPr="00277CC6">
              <w:rPr>
                <w:rFonts w:cs="B Nazanin" w:hint="cs"/>
                <w:sz w:val="32"/>
                <w:szCs w:val="32"/>
                <w:rtl/>
              </w:rPr>
              <w:t>3</w:t>
            </w:r>
          </w:p>
        </w:tc>
        <w:tc>
          <w:tcPr>
            <w:tcW w:w="2280" w:type="dxa"/>
          </w:tcPr>
          <w:p w14:paraId="341BA8DB" w14:textId="77777777" w:rsidR="006C7DCF" w:rsidRPr="00277CC6" w:rsidRDefault="006C7DCF" w:rsidP="006C7DCF">
            <w:pPr>
              <w:spacing w:before="100"/>
              <w:ind w:left="284" w:right="284"/>
              <w:jc w:val="center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2052" w:type="dxa"/>
          </w:tcPr>
          <w:p w14:paraId="2429A803" w14:textId="77777777" w:rsidR="006C7DCF" w:rsidRPr="00277CC6" w:rsidRDefault="006C7DCF" w:rsidP="006C7DCF">
            <w:pPr>
              <w:spacing w:before="100"/>
              <w:ind w:left="284" w:right="284"/>
              <w:jc w:val="center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855" w:type="dxa"/>
            <w:vAlign w:val="center"/>
          </w:tcPr>
          <w:p w14:paraId="6D1F3562" w14:textId="77777777" w:rsidR="006C7DCF" w:rsidRPr="00277CC6" w:rsidRDefault="006C7DCF" w:rsidP="006C7DCF">
            <w:pPr>
              <w:jc w:val="center"/>
              <w:rPr>
                <w:rFonts w:cs="B Nazanin"/>
                <w:sz w:val="32"/>
                <w:szCs w:val="32"/>
                <w:rtl/>
              </w:rPr>
            </w:pPr>
            <w:r w:rsidRPr="00277CC6">
              <w:rPr>
                <w:rFonts w:cs="B Nazanin" w:hint="cs"/>
                <w:sz w:val="32"/>
                <w:szCs w:val="32"/>
                <w:rtl/>
              </w:rPr>
              <w:t>7</w:t>
            </w:r>
          </w:p>
        </w:tc>
        <w:tc>
          <w:tcPr>
            <w:tcW w:w="2565" w:type="dxa"/>
          </w:tcPr>
          <w:p w14:paraId="614FD694" w14:textId="77777777" w:rsidR="006C7DCF" w:rsidRPr="00277CC6" w:rsidRDefault="006C7DCF" w:rsidP="006C7DCF">
            <w:pPr>
              <w:spacing w:before="100"/>
              <w:ind w:right="284"/>
              <w:jc w:val="both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2000" w:type="dxa"/>
          </w:tcPr>
          <w:p w14:paraId="4EE7CDD9" w14:textId="77777777" w:rsidR="006C7DCF" w:rsidRPr="00277CC6" w:rsidRDefault="006C7DCF" w:rsidP="006C7DCF">
            <w:pPr>
              <w:spacing w:before="100"/>
              <w:ind w:left="284" w:right="284"/>
              <w:jc w:val="both"/>
              <w:rPr>
                <w:rFonts w:cs="B Nazanin"/>
                <w:sz w:val="32"/>
                <w:szCs w:val="32"/>
                <w:rtl/>
              </w:rPr>
            </w:pPr>
          </w:p>
        </w:tc>
      </w:tr>
      <w:tr w:rsidR="006C7DCF" w:rsidRPr="00277CC6" w14:paraId="2B907ED2" w14:textId="77777777">
        <w:tc>
          <w:tcPr>
            <w:tcW w:w="728" w:type="dxa"/>
            <w:vAlign w:val="center"/>
          </w:tcPr>
          <w:p w14:paraId="3E98A28C" w14:textId="77777777" w:rsidR="006C7DCF" w:rsidRPr="00277CC6" w:rsidRDefault="006C7DCF" w:rsidP="006C7DCF">
            <w:pPr>
              <w:jc w:val="center"/>
              <w:rPr>
                <w:rFonts w:cs="B Nazanin"/>
                <w:sz w:val="32"/>
                <w:szCs w:val="32"/>
                <w:rtl/>
              </w:rPr>
            </w:pPr>
            <w:r w:rsidRPr="00277CC6">
              <w:rPr>
                <w:rFonts w:cs="B Nazanin" w:hint="cs"/>
                <w:sz w:val="32"/>
                <w:szCs w:val="32"/>
                <w:rtl/>
              </w:rPr>
              <w:t>4</w:t>
            </w:r>
          </w:p>
        </w:tc>
        <w:tc>
          <w:tcPr>
            <w:tcW w:w="2280" w:type="dxa"/>
          </w:tcPr>
          <w:p w14:paraId="00A0A5F0" w14:textId="77777777" w:rsidR="006C7DCF" w:rsidRPr="00277CC6" w:rsidRDefault="006C7DCF" w:rsidP="006C7DCF">
            <w:pPr>
              <w:spacing w:before="100"/>
              <w:ind w:left="284" w:right="284"/>
              <w:jc w:val="center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2052" w:type="dxa"/>
          </w:tcPr>
          <w:p w14:paraId="2E0A89D5" w14:textId="77777777" w:rsidR="006C7DCF" w:rsidRPr="00277CC6" w:rsidRDefault="006C7DCF" w:rsidP="006C7DCF">
            <w:pPr>
              <w:spacing w:before="100"/>
              <w:ind w:left="284" w:right="284"/>
              <w:jc w:val="center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855" w:type="dxa"/>
            <w:vAlign w:val="center"/>
          </w:tcPr>
          <w:p w14:paraId="65567935" w14:textId="77777777" w:rsidR="006C7DCF" w:rsidRPr="00277CC6" w:rsidRDefault="006C7DCF" w:rsidP="006C7DCF">
            <w:pPr>
              <w:jc w:val="center"/>
              <w:rPr>
                <w:rFonts w:cs="B Nazanin"/>
                <w:sz w:val="32"/>
                <w:szCs w:val="32"/>
                <w:rtl/>
              </w:rPr>
            </w:pPr>
            <w:r w:rsidRPr="00277CC6">
              <w:rPr>
                <w:rFonts w:cs="B Nazanin" w:hint="cs"/>
                <w:sz w:val="32"/>
                <w:szCs w:val="32"/>
                <w:rtl/>
              </w:rPr>
              <w:t>8</w:t>
            </w:r>
          </w:p>
        </w:tc>
        <w:tc>
          <w:tcPr>
            <w:tcW w:w="2565" w:type="dxa"/>
          </w:tcPr>
          <w:p w14:paraId="4174E0E0" w14:textId="77777777" w:rsidR="006C7DCF" w:rsidRPr="00277CC6" w:rsidRDefault="006C7DCF" w:rsidP="006C7DCF">
            <w:pPr>
              <w:spacing w:before="100"/>
              <w:ind w:right="284"/>
              <w:jc w:val="both"/>
              <w:rPr>
                <w:rFonts w:cs="B Nazanin"/>
                <w:sz w:val="32"/>
                <w:szCs w:val="32"/>
                <w:rtl/>
              </w:rPr>
            </w:pPr>
          </w:p>
        </w:tc>
        <w:tc>
          <w:tcPr>
            <w:tcW w:w="2000" w:type="dxa"/>
          </w:tcPr>
          <w:p w14:paraId="3BE3C1D9" w14:textId="77777777" w:rsidR="006C7DCF" w:rsidRPr="00277CC6" w:rsidRDefault="006C7DCF" w:rsidP="006C7DCF">
            <w:pPr>
              <w:spacing w:before="100"/>
              <w:ind w:left="284" w:right="284"/>
              <w:jc w:val="both"/>
              <w:rPr>
                <w:rFonts w:cs="B Nazanin"/>
                <w:sz w:val="32"/>
                <w:szCs w:val="32"/>
                <w:rtl/>
              </w:rPr>
            </w:pPr>
          </w:p>
        </w:tc>
      </w:tr>
    </w:tbl>
    <w:p w14:paraId="615E01B9" w14:textId="77777777" w:rsidR="006C7DCF" w:rsidRPr="00277CC6" w:rsidRDefault="006C7DCF" w:rsidP="006C7DCF">
      <w:pPr>
        <w:ind w:left="284" w:right="284"/>
        <w:rPr>
          <w:rFonts w:cs="B Nazanin"/>
        </w:rPr>
      </w:pPr>
    </w:p>
    <w:sectPr w:rsidR="006C7DCF" w:rsidRPr="00277CC6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F5E29" w14:textId="77777777" w:rsidR="00A661E2" w:rsidRDefault="00A661E2">
      <w:r>
        <w:separator/>
      </w:r>
    </w:p>
  </w:endnote>
  <w:endnote w:type="continuationSeparator" w:id="0">
    <w:p w14:paraId="2B1DDBF2" w14:textId="77777777" w:rsidR="00A661E2" w:rsidRDefault="00A6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6001" w:usb1="80000000" w:usb2="00000008" w:usb3="00000000" w:csb0="00000040" w:csb1="00000000"/>
  </w:font>
  <w:font w:name="Lotus">
    <w:altName w:val="Courier New"/>
    <w:panose1 w:val="00000400000000000000"/>
    <w:charset w:val="B2"/>
    <w:family w:val="auto"/>
    <w:pitch w:val="variable"/>
    <w:sig w:usb0="00006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C4C4" w14:textId="77777777" w:rsidR="002922DA" w:rsidRDefault="002922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40432" w14:textId="77777777" w:rsidR="002922DA" w:rsidRDefault="002922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F8551" w14:textId="77777777" w:rsidR="002922DA" w:rsidRDefault="002922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4E947" w14:textId="77777777" w:rsidR="00A661E2" w:rsidRDefault="00A661E2">
      <w:r>
        <w:separator/>
      </w:r>
    </w:p>
  </w:footnote>
  <w:footnote w:type="continuationSeparator" w:id="0">
    <w:p w14:paraId="1100DB53" w14:textId="77777777" w:rsidR="00A661E2" w:rsidRDefault="00A6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D2BD3" w14:textId="77777777" w:rsidR="002922DA" w:rsidRDefault="002922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65"/>
      <w:gridCol w:w="8159"/>
      <w:gridCol w:w="1166"/>
    </w:tblGrid>
    <w:tr w:rsidR="00C63E43" w14:paraId="3D513255" w14:textId="77777777">
      <w:trPr>
        <w:cantSplit/>
        <w:trHeight w:val="1134"/>
        <w:tblHeader/>
      </w:trPr>
      <w:tc>
        <w:tcPr>
          <w:tcW w:w="1134" w:type="dxa"/>
          <w:tcBorders>
            <w:right w:val="nil"/>
          </w:tcBorders>
          <w:vAlign w:val="center"/>
        </w:tcPr>
        <w:p w14:paraId="506FC373" w14:textId="5EF77F42" w:rsidR="00BF203B" w:rsidRDefault="002922DA" w:rsidP="00BF203B">
          <w:pPr>
            <w:bidi w:val="0"/>
            <w:jc w:val="center"/>
          </w:pPr>
          <w:r w:rsidRPr="002922DA">
            <w:rPr>
              <w:sz w:val="22"/>
              <w:szCs w:val="22"/>
            </w:rPr>
            <w:t>F-HR-10-00</w:t>
          </w:r>
        </w:p>
      </w:tc>
      <w:tc>
        <w:tcPr>
          <w:tcW w:w="7938" w:type="dxa"/>
          <w:tcBorders>
            <w:left w:val="nil"/>
            <w:bottom w:val="single" w:sz="4" w:space="0" w:color="auto"/>
            <w:right w:val="nil"/>
          </w:tcBorders>
          <w:vAlign w:val="center"/>
        </w:tcPr>
        <w:p w14:paraId="6AA9EDF6" w14:textId="15795E0E" w:rsidR="00C63E43" w:rsidRPr="00C23160" w:rsidRDefault="00C63E43" w:rsidP="00C23160">
          <w:pPr>
            <w:jc w:val="center"/>
            <w:rPr>
              <w:rFonts w:cs="Lotus"/>
              <w:b/>
              <w:bCs/>
              <w:rtl/>
            </w:rPr>
          </w:pPr>
          <w:r w:rsidRPr="00C23160">
            <w:rPr>
              <w:rFonts w:cs="Lotus" w:hint="cs"/>
              <w:b/>
              <w:bCs/>
              <w:rtl/>
            </w:rPr>
            <w:t>شرکت توز</w:t>
          </w:r>
          <w:r w:rsidR="0072350E" w:rsidRPr="00C23160">
            <w:rPr>
              <w:rFonts w:cs="Lotus" w:hint="cs"/>
              <w:b/>
              <w:bCs/>
              <w:rtl/>
            </w:rPr>
            <w:t>ي</w:t>
          </w:r>
          <w:r w:rsidRPr="00C23160">
            <w:rPr>
              <w:rFonts w:cs="Lotus" w:hint="cs"/>
              <w:b/>
              <w:bCs/>
              <w:rtl/>
            </w:rPr>
            <w:t>ع برق</w:t>
          </w:r>
          <w:r w:rsidR="00293B5D">
            <w:rPr>
              <w:rFonts w:cs="Lotus" w:hint="cs"/>
              <w:b/>
              <w:bCs/>
              <w:rtl/>
            </w:rPr>
            <w:t xml:space="preserve"> استان</w:t>
          </w:r>
          <w:r w:rsidRPr="00C23160">
            <w:rPr>
              <w:rFonts w:cs="Lotus" w:hint="cs"/>
              <w:b/>
              <w:bCs/>
              <w:rtl/>
            </w:rPr>
            <w:t xml:space="preserve"> آذربا</w:t>
          </w:r>
          <w:r w:rsidR="0072350E" w:rsidRPr="00C23160">
            <w:rPr>
              <w:rFonts w:cs="Lotus" w:hint="cs"/>
              <w:b/>
              <w:bCs/>
              <w:rtl/>
            </w:rPr>
            <w:t>ي</w:t>
          </w:r>
          <w:r w:rsidRPr="00C23160">
            <w:rPr>
              <w:rFonts w:cs="Lotus" w:hint="cs"/>
              <w:b/>
              <w:bCs/>
              <w:rtl/>
            </w:rPr>
            <w:t xml:space="preserve">جان شرقی </w:t>
          </w:r>
          <w:r w:rsidR="00293B5D">
            <w:rPr>
              <w:rFonts w:cs="Lotus" w:hint="cs"/>
              <w:b/>
              <w:bCs/>
              <w:rtl/>
            </w:rPr>
            <w:t>(سهامي خاص)</w:t>
          </w:r>
        </w:p>
        <w:p w14:paraId="141AF8BF" w14:textId="77777777" w:rsidR="00C63E43" w:rsidRPr="00C23160" w:rsidRDefault="00C63E43" w:rsidP="00C23160">
          <w:pPr>
            <w:jc w:val="center"/>
            <w:rPr>
              <w:rFonts w:cs="Lotus"/>
              <w:b/>
              <w:bCs/>
              <w:rtl/>
            </w:rPr>
          </w:pPr>
          <w:r w:rsidRPr="00C23160">
            <w:rPr>
              <w:rFonts w:cs="Lotus" w:hint="cs"/>
              <w:b/>
              <w:bCs/>
              <w:rtl/>
            </w:rPr>
            <w:t>فرآ</w:t>
          </w:r>
          <w:r w:rsidR="0072350E" w:rsidRPr="00C23160">
            <w:rPr>
              <w:rFonts w:cs="Lotus" w:hint="cs"/>
              <w:b/>
              <w:bCs/>
              <w:rtl/>
            </w:rPr>
            <w:t>ي</w:t>
          </w:r>
          <w:r w:rsidRPr="00C23160">
            <w:rPr>
              <w:rFonts w:cs="Lotus" w:hint="cs"/>
              <w:b/>
              <w:bCs/>
              <w:rtl/>
            </w:rPr>
            <w:t xml:space="preserve">ند </w:t>
          </w:r>
          <w:r w:rsidR="0072350E" w:rsidRPr="00C23160">
            <w:rPr>
              <w:rFonts w:cs="Lotus" w:hint="cs"/>
              <w:b/>
              <w:bCs/>
              <w:rtl/>
            </w:rPr>
            <w:t>مديريتي</w:t>
          </w:r>
          <w:r w:rsidR="004A6847" w:rsidRPr="00C23160">
            <w:rPr>
              <w:rFonts w:cs="Lotus" w:hint="cs"/>
              <w:b/>
              <w:bCs/>
              <w:rtl/>
            </w:rPr>
            <w:t xml:space="preserve"> </w:t>
          </w:r>
          <w:r w:rsidR="00E518C5" w:rsidRPr="00C23160">
            <w:rPr>
              <w:rFonts w:cs="Lotus" w:hint="cs"/>
              <w:b/>
              <w:bCs/>
              <w:rtl/>
            </w:rPr>
            <w:t xml:space="preserve"> </w:t>
          </w:r>
          <w:r w:rsidRPr="00C23160">
            <w:rPr>
              <w:rFonts w:cs="Lotus" w:hint="cs"/>
              <w:b/>
              <w:bCs/>
              <w:rtl/>
            </w:rPr>
            <w:t xml:space="preserve">  </w:t>
          </w:r>
        </w:p>
        <w:p w14:paraId="69C56CF5" w14:textId="77777777" w:rsidR="00C63E43" w:rsidRPr="00C23160" w:rsidRDefault="00C63E43" w:rsidP="00C23160">
          <w:pPr>
            <w:jc w:val="center"/>
            <w:rPr>
              <w:rFonts w:cs="B Lotus"/>
              <w:b/>
              <w:bCs/>
              <w:rtl/>
            </w:rPr>
          </w:pPr>
          <w:r w:rsidRPr="00C23160">
            <w:rPr>
              <w:rFonts w:cs="Lotus" w:hint="cs"/>
              <w:b/>
              <w:bCs/>
              <w:rtl/>
            </w:rPr>
            <w:t xml:space="preserve">فرم </w:t>
          </w:r>
          <w:r w:rsidR="0072350E" w:rsidRPr="00C23160">
            <w:rPr>
              <w:rFonts w:cs="Lotus" w:hint="cs"/>
              <w:b/>
              <w:bCs/>
              <w:rtl/>
            </w:rPr>
            <w:t xml:space="preserve">صورتجلسه </w:t>
          </w:r>
          <w:r w:rsidR="004A6847" w:rsidRPr="00C23160">
            <w:rPr>
              <w:rFonts w:cs="B Lotus" w:hint="cs"/>
              <w:b/>
              <w:bCs/>
              <w:rtl/>
            </w:rPr>
            <w:t xml:space="preserve"> </w:t>
          </w:r>
          <w:r w:rsidR="00E518C5" w:rsidRPr="00C23160">
            <w:rPr>
              <w:rFonts w:cs="B Lotus" w:hint="cs"/>
              <w:b/>
              <w:bCs/>
              <w:rtl/>
            </w:rPr>
            <w:t xml:space="preserve"> </w:t>
          </w:r>
          <w:r w:rsidRPr="00C23160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34" w:type="dxa"/>
          <w:tcBorders>
            <w:left w:val="nil"/>
          </w:tcBorders>
          <w:vAlign w:val="center"/>
        </w:tcPr>
        <w:p w14:paraId="55F1EE56" w14:textId="6C19FED9" w:rsidR="00C63E43" w:rsidRDefault="00950B51" w:rsidP="00C23160">
          <w:pPr>
            <w:bidi w:val="0"/>
            <w:jc w:val="center"/>
          </w:pPr>
          <w:r w:rsidRPr="004C4308">
            <w:rPr>
              <w:noProof/>
              <w:rtl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0" wp14:anchorId="2D7138AA" wp14:editId="648896F3">
                    <wp:simplePos x="0" y="0"/>
                    <wp:positionH relativeFrom="column">
                      <wp:posOffset>118745</wp:posOffset>
                    </wp:positionH>
                    <wp:positionV relativeFrom="page">
                      <wp:posOffset>44450</wp:posOffset>
                    </wp:positionV>
                    <wp:extent cx="539750" cy="539750"/>
                    <wp:effectExtent l="381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51E025B" id="Rectangle 1" o:spid="_x0000_s1026" style="position:absolute;margin-left:9.35pt;margin-top:3.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" o:allowincell="f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6F04BF97" w14:textId="11755D11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FA632" w14:textId="77777777" w:rsidR="002922DA" w:rsidRDefault="002922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C5D4F8C"/>
    <w:multiLevelType w:val="hybridMultilevel"/>
    <w:tmpl w:val="E4949994"/>
    <w:lvl w:ilvl="0" w:tplc="956CEC68">
      <w:start w:val="1"/>
      <w:numFmt w:val="decimal"/>
      <w:lvlText w:val="%1-"/>
      <w:lvlJc w:val="left"/>
      <w:pPr>
        <w:tabs>
          <w:tab w:val="num" w:pos="659"/>
        </w:tabs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541138374">
    <w:abstractNumId w:val="0"/>
  </w:num>
  <w:num w:numId="2" w16cid:durableId="7658805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472"/>
    <w:rsid w:val="000216CF"/>
    <w:rsid w:val="000238ED"/>
    <w:rsid w:val="000249BC"/>
    <w:rsid w:val="00041B0B"/>
    <w:rsid w:val="000B2380"/>
    <w:rsid w:val="000B3E0D"/>
    <w:rsid w:val="000D17D7"/>
    <w:rsid w:val="000D301B"/>
    <w:rsid w:val="00112F70"/>
    <w:rsid w:val="00151896"/>
    <w:rsid w:val="001665FD"/>
    <w:rsid w:val="00176EF3"/>
    <w:rsid w:val="001B1C55"/>
    <w:rsid w:val="002331A2"/>
    <w:rsid w:val="00256999"/>
    <w:rsid w:val="00277CC6"/>
    <w:rsid w:val="00282BF4"/>
    <w:rsid w:val="002922DA"/>
    <w:rsid w:val="00293B5D"/>
    <w:rsid w:val="00294814"/>
    <w:rsid w:val="002A4850"/>
    <w:rsid w:val="003012DD"/>
    <w:rsid w:val="003175EF"/>
    <w:rsid w:val="00322345"/>
    <w:rsid w:val="0032793B"/>
    <w:rsid w:val="00327B29"/>
    <w:rsid w:val="00346950"/>
    <w:rsid w:val="00386316"/>
    <w:rsid w:val="0039014C"/>
    <w:rsid w:val="0039786D"/>
    <w:rsid w:val="003B15EF"/>
    <w:rsid w:val="00461FFF"/>
    <w:rsid w:val="004A6847"/>
    <w:rsid w:val="004C4308"/>
    <w:rsid w:val="004F04A1"/>
    <w:rsid w:val="005169ED"/>
    <w:rsid w:val="0053716E"/>
    <w:rsid w:val="005809D5"/>
    <w:rsid w:val="00591608"/>
    <w:rsid w:val="006065D2"/>
    <w:rsid w:val="00607479"/>
    <w:rsid w:val="00661353"/>
    <w:rsid w:val="00661362"/>
    <w:rsid w:val="006941D7"/>
    <w:rsid w:val="006A46B7"/>
    <w:rsid w:val="006C7DCF"/>
    <w:rsid w:val="007110C6"/>
    <w:rsid w:val="0072350E"/>
    <w:rsid w:val="007407E3"/>
    <w:rsid w:val="00763F03"/>
    <w:rsid w:val="00786D1A"/>
    <w:rsid w:val="00797474"/>
    <w:rsid w:val="007B3DE8"/>
    <w:rsid w:val="007B7581"/>
    <w:rsid w:val="00816913"/>
    <w:rsid w:val="00823182"/>
    <w:rsid w:val="00826D2F"/>
    <w:rsid w:val="008528C0"/>
    <w:rsid w:val="00873C58"/>
    <w:rsid w:val="008A7F1E"/>
    <w:rsid w:val="008B3A2C"/>
    <w:rsid w:val="008E4472"/>
    <w:rsid w:val="009064F8"/>
    <w:rsid w:val="00922A84"/>
    <w:rsid w:val="00950B51"/>
    <w:rsid w:val="00963593"/>
    <w:rsid w:val="009C3D2A"/>
    <w:rsid w:val="00A2163D"/>
    <w:rsid w:val="00A41059"/>
    <w:rsid w:val="00A4117A"/>
    <w:rsid w:val="00A629E3"/>
    <w:rsid w:val="00A661E2"/>
    <w:rsid w:val="00AA049F"/>
    <w:rsid w:val="00AB596F"/>
    <w:rsid w:val="00AC520A"/>
    <w:rsid w:val="00AD2F8D"/>
    <w:rsid w:val="00AF7761"/>
    <w:rsid w:val="00B026BC"/>
    <w:rsid w:val="00B07465"/>
    <w:rsid w:val="00B4027B"/>
    <w:rsid w:val="00B57804"/>
    <w:rsid w:val="00B81C1D"/>
    <w:rsid w:val="00BC09E4"/>
    <w:rsid w:val="00BF203B"/>
    <w:rsid w:val="00C07AC7"/>
    <w:rsid w:val="00C1088C"/>
    <w:rsid w:val="00C23160"/>
    <w:rsid w:val="00C517DA"/>
    <w:rsid w:val="00C63E43"/>
    <w:rsid w:val="00CA0142"/>
    <w:rsid w:val="00CC3CA3"/>
    <w:rsid w:val="00CC495C"/>
    <w:rsid w:val="00CD6D62"/>
    <w:rsid w:val="00CF61ED"/>
    <w:rsid w:val="00D0249B"/>
    <w:rsid w:val="00D43CB6"/>
    <w:rsid w:val="00D50D3B"/>
    <w:rsid w:val="00D97D2E"/>
    <w:rsid w:val="00DA4B74"/>
    <w:rsid w:val="00DB3EE5"/>
    <w:rsid w:val="00DD1646"/>
    <w:rsid w:val="00E02B63"/>
    <w:rsid w:val="00E45134"/>
    <w:rsid w:val="00E5110F"/>
    <w:rsid w:val="00E518C5"/>
    <w:rsid w:val="00E525BB"/>
    <w:rsid w:val="00E71FB4"/>
    <w:rsid w:val="00E8289B"/>
    <w:rsid w:val="00E9742F"/>
    <w:rsid w:val="00ED5055"/>
    <w:rsid w:val="00EF782A"/>
    <w:rsid w:val="00F20C84"/>
    <w:rsid w:val="00F40CEF"/>
    <w:rsid w:val="00F534A7"/>
    <w:rsid w:val="00F75538"/>
    <w:rsid w:val="00F92B65"/>
    <w:rsid w:val="00FD0655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30D06A19"/>
  <w15:docId w15:val="{488D9136-0E13-4424-AD94-CB3024EB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B57804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ymond\Desktop\doc_Template\suratjalas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suratjalase2.dot</Template>
  <TotalTime>0</TotalTime>
  <Pages>2</Pages>
  <Words>82</Words>
  <Characters>473</Characters>
  <Application>Microsoft Office Word</Application>
  <DocSecurity>0</DocSecurity>
  <Lines>3</Lines>
  <Paragraphs>1</Paragraphs>
  <ScaleCrop>false</ScaleCrop>
  <Company>EAZEPDICO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Raymond</dc:creator>
  <cp:keywords/>
  <dc:description/>
  <cp:lastModifiedBy>شقایق حسین پور پناهی</cp:lastModifiedBy>
  <cp:revision>2</cp:revision>
  <cp:lastPrinted>2005-04-11T08:06:00Z</cp:lastPrinted>
  <dcterms:created xsi:type="dcterms:W3CDTF">2023-10-18T05:32:00Z</dcterms:created>
  <dcterms:modified xsi:type="dcterms:W3CDTF">2023-10-18T05:32:00Z</dcterms:modified>
</cp:coreProperties>
</file>