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EE81D" w14:textId="77777777" w:rsidR="004F7E01" w:rsidRPr="00646F72" w:rsidRDefault="004F7E01" w:rsidP="004F7E01">
      <w:pPr>
        <w:bidi/>
        <w:rPr>
          <w:rFonts w:ascii="Nimrooz" w:hAnsi="Nimrooz" w:cs="B Nazanin"/>
          <w:b/>
          <w:bCs/>
          <w:sz w:val="28"/>
          <w:szCs w:val="28"/>
          <w:rtl/>
        </w:rPr>
      </w:pPr>
    </w:p>
    <w:p w14:paraId="080B5EF4" w14:textId="77777777" w:rsidR="002F7763" w:rsidRDefault="002F7763" w:rsidP="00DB0D11">
      <w:pPr>
        <w:bidi/>
        <w:jc w:val="center"/>
        <w:rPr>
          <w:rFonts w:cs="B Nazanin"/>
          <w:b/>
          <w:bCs/>
          <w:rtl/>
        </w:rPr>
      </w:pPr>
      <w:r w:rsidRPr="00646F72">
        <w:rPr>
          <w:rFonts w:cs="B Nazanin" w:hint="cs"/>
          <w:b/>
          <w:bCs/>
          <w:rtl/>
        </w:rPr>
        <w:t>معرفي نامه بررسي عدم سوء پيشينه</w:t>
      </w:r>
    </w:p>
    <w:p w14:paraId="374675E2" w14:textId="77777777" w:rsidR="005F14E5" w:rsidRDefault="005F14E5" w:rsidP="005F14E5">
      <w:pPr>
        <w:bidi/>
        <w:jc w:val="center"/>
        <w:rPr>
          <w:rFonts w:cs="B Nazanin"/>
          <w:b/>
          <w:bCs/>
          <w:rtl/>
        </w:rPr>
      </w:pPr>
    </w:p>
    <w:p w14:paraId="25251E45" w14:textId="77777777" w:rsidR="003A08C4" w:rsidRPr="00646F72" w:rsidRDefault="003A08C4" w:rsidP="003A08C4">
      <w:pPr>
        <w:bidi/>
        <w:jc w:val="center"/>
        <w:rPr>
          <w:rFonts w:cs="B Nazanin"/>
          <w:b/>
          <w:bCs/>
        </w:rPr>
      </w:pPr>
    </w:p>
    <w:p w14:paraId="1C06F544" w14:textId="77777777" w:rsidR="002F7763" w:rsidRPr="005F14E5" w:rsidRDefault="005F14E5" w:rsidP="005F14E5">
      <w:pPr>
        <w:bidi/>
        <w:jc w:val="both"/>
        <w:rPr>
          <w:rFonts w:ascii="IPT.Titr" w:hAnsi="IPT.Titr" w:cs="B Nazanin"/>
          <w:sz w:val="28"/>
          <w:szCs w:val="28"/>
          <w:rtl/>
        </w:rPr>
      </w:pPr>
      <w:r w:rsidRPr="005F14E5">
        <w:rPr>
          <w:rFonts w:ascii="IPT.Titr" w:hAnsi="IPT.Titr" w:cs="B Nazanin" w:hint="cs"/>
          <w:sz w:val="28"/>
          <w:szCs w:val="28"/>
          <w:rtl/>
        </w:rPr>
        <w:t xml:space="preserve">ریاست محترم اداره تشخیص هویت نیروی انتظامی شهرستان </w:t>
      </w:r>
    </w:p>
    <w:p w14:paraId="51FBEE05" w14:textId="77777777" w:rsidR="002F7763" w:rsidRPr="005F14E5" w:rsidRDefault="005F14E5" w:rsidP="005F14E5">
      <w:pPr>
        <w:bidi/>
        <w:jc w:val="both"/>
        <w:rPr>
          <w:rFonts w:ascii="Nimrooz" w:hAnsi="Nimrooz" w:cs="B Nazanin"/>
          <w:sz w:val="28"/>
          <w:szCs w:val="28"/>
          <w:rtl/>
        </w:rPr>
      </w:pPr>
      <w:r w:rsidRPr="005F14E5">
        <w:rPr>
          <w:rFonts w:ascii="Nimrooz" w:hAnsi="Nimrooz" w:cs="B Nazanin" w:hint="cs"/>
          <w:sz w:val="28"/>
          <w:szCs w:val="28"/>
          <w:rtl/>
        </w:rPr>
        <w:t xml:space="preserve">باسلام و احترام: </w:t>
      </w:r>
      <w:r w:rsidR="002F7763" w:rsidRPr="005F14E5">
        <w:rPr>
          <w:rFonts w:ascii="Nimrooz" w:hAnsi="Nimrooz" w:cs="B Nazanin" w:hint="cs"/>
          <w:sz w:val="28"/>
          <w:szCs w:val="28"/>
          <w:rtl/>
        </w:rPr>
        <w:t>نظر ب</w:t>
      </w:r>
      <w:r w:rsidRPr="005F14E5">
        <w:rPr>
          <w:rFonts w:ascii="Nimrooz" w:hAnsi="Nimrooz" w:cs="B Nazanin" w:hint="cs"/>
          <w:sz w:val="28"/>
          <w:szCs w:val="28"/>
          <w:rtl/>
        </w:rPr>
        <w:t xml:space="preserve">ه </w:t>
      </w:r>
      <w:r w:rsidR="002F7763" w:rsidRPr="005F14E5">
        <w:rPr>
          <w:rFonts w:ascii="Nimrooz" w:hAnsi="Nimrooz" w:cs="B Nazanin" w:hint="cs"/>
          <w:sz w:val="28"/>
          <w:szCs w:val="28"/>
          <w:rtl/>
        </w:rPr>
        <w:t>اينكه</w:t>
      </w:r>
      <w:r w:rsidR="00115C90" w:rsidRPr="005F14E5">
        <w:rPr>
          <w:rFonts w:ascii="Nimrooz" w:hAnsi="Nimrooz" w:cs="B Nazanin" w:hint="cs"/>
          <w:sz w:val="28"/>
          <w:szCs w:val="28"/>
          <w:rtl/>
        </w:rPr>
        <w:t xml:space="preserve"> خانم/</w:t>
      </w:r>
      <w:r w:rsidR="002F7763" w:rsidRPr="005F14E5">
        <w:rPr>
          <w:rFonts w:ascii="Nimrooz" w:hAnsi="Nimrooz" w:cs="B Nazanin" w:hint="cs"/>
          <w:sz w:val="28"/>
          <w:szCs w:val="28"/>
          <w:rtl/>
        </w:rPr>
        <w:t xml:space="preserve"> آقاي </w:t>
      </w:r>
      <w:r w:rsidRPr="005F14E5">
        <w:rPr>
          <w:rFonts w:ascii="Nimrooz" w:hAnsi="Nimrooz" w:cs="B Nazanin" w:hint="cs"/>
          <w:sz w:val="28"/>
          <w:szCs w:val="28"/>
          <w:rtl/>
        </w:rPr>
        <w:t xml:space="preserve">--------  فرزند </w:t>
      </w:r>
      <w:r w:rsidRPr="005F14E5">
        <w:rPr>
          <w:rFonts w:ascii="Nimrooz" w:hAnsi="Nimrooz" w:cs="B Nazanin" w:hint="cs"/>
          <w:sz w:val="28"/>
          <w:szCs w:val="28"/>
          <w:rtl/>
        </w:rPr>
        <w:tab/>
        <w:t>------ متولد ---- صادره از ----</w:t>
      </w:r>
      <w:r>
        <w:rPr>
          <w:rFonts w:ascii="Nimrooz" w:hAnsi="Nimrooz" w:cs="B Nazanin" w:hint="cs"/>
          <w:sz w:val="28"/>
          <w:szCs w:val="28"/>
          <w:rtl/>
        </w:rPr>
        <w:t xml:space="preserve"> بشماره ملی --------------</w:t>
      </w:r>
      <w:r w:rsidR="002F7763" w:rsidRPr="005F14E5">
        <w:rPr>
          <w:rFonts w:ascii="Nimrooz" w:hAnsi="Nimrooz" w:cs="B Nazanin" w:hint="cs"/>
          <w:sz w:val="28"/>
          <w:szCs w:val="28"/>
          <w:rtl/>
        </w:rPr>
        <w:t>داوطلب استخدام در شركت توزيع نيروي برق آذربايجانشرقي مي باشند. خواهشمند است دستور فرمائيد نسبت به بررسي عدم سوء پيشينه نامبرده اقدام نموده و نتيجه</w:t>
      </w:r>
      <w:r>
        <w:rPr>
          <w:rFonts w:ascii="Nimrooz" w:hAnsi="Nimrooz" w:cs="B Nazanin" w:hint="cs"/>
          <w:sz w:val="28"/>
          <w:szCs w:val="28"/>
          <w:rtl/>
        </w:rPr>
        <w:t xml:space="preserve"> را به اين شركت اعلام فرمايند.</w:t>
      </w:r>
    </w:p>
    <w:p w14:paraId="48E7181F" w14:textId="77777777" w:rsidR="007F63E0" w:rsidRPr="00646F72" w:rsidRDefault="007F63E0" w:rsidP="007F63E0">
      <w:pPr>
        <w:bidi/>
        <w:spacing w:line="204" w:lineRule="auto"/>
        <w:jc w:val="both"/>
        <w:rPr>
          <w:rFonts w:cs="B Nazanin"/>
          <w:b/>
          <w:bCs/>
          <w:sz w:val="28"/>
          <w:szCs w:val="28"/>
          <w:rtl/>
        </w:rPr>
      </w:pPr>
    </w:p>
    <w:p w14:paraId="64954316" w14:textId="77777777" w:rsidR="00F57830" w:rsidRPr="00646F72" w:rsidRDefault="00F57830" w:rsidP="00373BD8">
      <w:pPr>
        <w:bidi/>
        <w:jc w:val="both"/>
        <w:rPr>
          <w:rFonts w:cs="B Nazanin"/>
          <w:b/>
          <w:bCs/>
          <w:sz w:val="32"/>
          <w:szCs w:val="32"/>
          <w:rtl/>
        </w:rPr>
      </w:pPr>
    </w:p>
    <w:p w14:paraId="4D3B9D6D" w14:textId="77777777" w:rsidR="002371FE" w:rsidRPr="00646F72" w:rsidRDefault="002371FE" w:rsidP="002371FE">
      <w:pPr>
        <w:bidi/>
        <w:jc w:val="both"/>
        <w:rPr>
          <w:rFonts w:cs="B Nazanin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5"/>
      </w:tblGrid>
      <w:tr w:rsidR="00F57830" w:rsidRPr="00646F72" w14:paraId="1243BF8E" w14:textId="77777777" w:rsidTr="002F7763">
        <w:trPr>
          <w:trHeight w:val="1763"/>
        </w:trPr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330CC" w14:textId="77777777" w:rsidR="00F57830" w:rsidRPr="00646F72" w:rsidRDefault="00AC3750" w:rsidP="002F7763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</w:rPr>
            </w:pPr>
            <w:fldSimple w:instr=" MERGEFIELD  MAIN_SIGNS  \* MERGEFORMAT ">
              <w:r w:rsidR="00617671">
                <w:rPr>
                  <w:rFonts w:cs="B Nazanin" w:hint="cs"/>
                  <w:b/>
                  <w:bCs/>
                  <w:noProof/>
                  <w:sz w:val="32"/>
                  <w:szCs w:val="32"/>
                  <w:rtl/>
                </w:rPr>
                <w:t> </w:t>
              </w:r>
            </w:fldSimple>
          </w:p>
        </w:tc>
      </w:tr>
    </w:tbl>
    <w:p w14:paraId="4C185BF7" w14:textId="77777777" w:rsidR="004F7E01" w:rsidRPr="00646F72" w:rsidRDefault="004F7E01" w:rsidP="004F7E01">
      <w:pPr>
        <w:bidi/>
        <w:rPr>
          <w:rFonts w:ascii="Nimrooz" w:hAnsi="Nimrooz" w:cs="B Nazanin"/>
          <w:b/>
          <w:bCs/>
          <w:sz w:val="28"/>
          <w:szCs w:val="28"/>
          <w:rtl/>
        </w:rPr>
      </w:pPr>
    </w:p>
    <w:p w14:paraId="5D8CF81B" w14:textId="77777777" w:rsidR="004F7E01" w:rsidRPr="00646F72" w:rsidRDefault="004F7E01" w:rsidP="004F7E01">
      <w:pPr>
        <w:bidi/>
        <w:ind w:firstLine="720"/>
        <w:rPr>
          <w:rFonts w:ascii="Nimrooz" w:hAnsi="Nimrooz" w:cs="B Nazanin"/>
          <w:b/>
          <w:bCs/>
          <w:sz w:val="28"/>
          <w:szCs w:val="28"/>
          <w:rtl/>
        </w:rPr>
      </w:pPr>
      <w:r w:rsidRPr="00646F72">
        <w:rPr>
          <w:rFonts w:ascii="Nimrooz" w:hAnsi="Nimrooz" w:cs="B Nazanin" w:hint="cs"/>
          <w:b/>
          <w:bCs/>
          <w:sz w:val="28"/>
          <w:szCs w:val="28"/>
          <w:rtl/>
        </w:rPr>
        <w:t>.</w:t>
      </w:r>
    </w:p>
    <w:p w14:paraId="04171ACC" w14:textId="77777777" w:rsidR="002D1BAD" w:rsidRPr="00646F72" w:rsidRDefault="002D1BAD" w:rsidP="002D1BAD">
      <w:pPr>
        <w:bidi/>
        <w:jc w:val="both"/>
        <w:rPr>
          <w:rFonts w:cs="B Nazanin"/>
        </w:rPr>
      </w:pPr>
    </w:p>
    <w:p w14:paraId="056BC8AC" w14:textId="77777777" w:rsidR="002D1BAD" w:rsidRPr="00646F72" w:rsidRDefault="002D1BAD" w:rsidP="002D1BAD">
      <w:pPr>
        <w:bidi/>
        <w:jc w:val="both"/>
        <w:rPr>
          <w:rFonts w:cs="B Nazanin"/>
        </w:rPr>
      </w:pPr>
    </w:p>
    <w:p w14:paraId="12FE29AE" w14:textId="77777777" w:rsidR="002D1BAD" w:rsidRPr="00646F72" w:rsidRDefault="002D1BAD" w:rsidP="002D1BAD">
      <w:pPr>
        <w:bidi/>
        <w:jc w:val="both"/>
        <w:rPr>
          <w:rFonts w:cs="B Nazanin"/>
          <w:b/>
          <w:bCs/>
          <w:sz w:val="32"/>
          <w:szCs w:val="32"/>
          <w:rtl/>
        </w:rPr>
      </w:pPr>
    </w:p>
    <w:sectPr w:rsidR="002D1BAD" w:rsidRPr="00646F72" w:rsidSect="007634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552" w:right="1418" w:bottom="226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A66B0" w14:textId="77777777" w:rsidR="00A41ACC" w:rsidRDefault="00A41ACC" w:rsidP="00440AA8">
      <w:r>
        <w:separator/>
      </w:r>
    </w:p>
  </w:endnote>
  <w:endnote w:type="continuationSeparator" w:id="0">
    <w:p w14:paraId="70A6E946" w14:textId="77777777" w:rsidR="00A41ACC" w:rsidRDefault="00A41ACC" w:rsidP="0044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imrooz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PT.Titr"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8B192" w14:textId="77777777" w:rsidR="00440AA8" w:rsidRDefault="00440A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E5BE" w14:textId="77777777" w:rsidR="00440AA8" w:rsidRDefault="00440A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63695" w14:textId="77777777" w:rsidR="00440AA8" w:rsidRDefault="00440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912C7" w14:textId="77777777" w:rsidR="00A41ACC" w:rsidRDefault="00A41ACC" w:rsidP="00440AA8">
      <w:r>
        <w:separator/>
      </w:r>
    </w:p>
  </w:footnote>
  <w:footnote w:type="continuationSeparator" w:id="0">
    <w:p w14:paraId="1992AA3A" w14:textId="77777777" w:rsidR="00A41ACC" w:rsidRDefault="00A41ACC" w:rsidP="00440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03EC2" w14:textId="77777777" w:rsidR="00440AA8" w:rsidRDefault="00440A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13"/>
      <w:gridCol w:w="4608"/>
      <w:gridCol w:w="1418"/>
    </w:tblGrid>
    <w:tr w:rsidR="00440AA8" w14:paraId="6C124759" w14:textId="77777777" w:rsidTr="00C741E6">
      <w:trPr>
        <w:trHeight w:val="1266"/>
      </w:trPr>
      <w:tc>
        <w:tcPr>
          <w:tcW w:w="30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CD1596" w14:textId="77777777" w:rsidR="00440AA8" w:rsidRDefault="00A2443E" w:rsidP="00C741E6">
          <w:pPr>
            <w:pStyle w:val="Header"/>
            <w:jc w:val="center"/>
          </w:pPr>
          <w:r w:rsidRPr="00A2443E">
            <w:t>F-HR-</w:t>
          </w:r>
          <w:r>
            <w:t>06</w:t>
          </w:r>
          <w:r w:rsidRPr="00A2443E">
            <w:t>-00</w:t>
          </w:r>
        </w:p>
      </w:tc>
      <w:tc>
        <w:tcPr>
          <w:tcW w:w="4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C1E25F" w14:textId="77777777" w:rsidR="00440AA8" w:rsidRDefault="00440AA8" w:rsidP="00440AA8">
          <w:pPr>
            <w:pStyle w:val="Header"/>
            <w:jc w:val="center"/>
          </w:pPr>
          <w:r>
            <w:rPr>
              <w:rFonts w:cs="B Nazanin" w:hint="cs"/>
              <w:b/>
              <w:bCs/>
              <w:sz w:val="26"/>
              <w:szCs w:val="26"/>
              <w:rtl/>
            </w:rPr>
            <w:t>شركت توزيع نيروي برق آذربايجان شرقي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165045" w14:textId="7AE90A8B" w:rsidR="00440AA8" w:rsidRDefault="000A2239" w:rsidP="00440AA8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5093D6B4" wp14:editId="385DA0A7">
                    <wp:simplePos x="0" y="0"/>
                    <wp:positionH relativeFrom="column">
                      <wp:posOffset>104775</wp:posOffset>
                    </wp:positionH>
                    <wp:positionV relativeFrom="page">
                      <wp:posOffset>116205</wp:posOffset>
                    </wp:positionV>
                    <wp:extent cx="539750" cy="539750"/>
                    <wp:effectExtent l="0" t="1905" r="3175" b="127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15B29C1" id="Rectangle 1" o:spid="_x0000_s1026" style="position:absolute;margin-left:8.25pt;margin-top:9.1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14480AD6" w14:textId="77777777" w:rsidR="00440AA8" w:rsidRDefault="00440A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B2FD3" w14:textId="77777777" w:rsidR="00440AA8" w:rsidRDefault="00440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1F68"/>
    <w:multiLevelType w:val="hybridMultilevel"/>
    <w:tmpl w:val="C6CE6C34"/>
    <w:lvl w:ilvl="0" w:tplc="92CE64F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Lotu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0A55CE"/>
    <w:multiLevelType w:val="hybridMultilevel"/>
    <w:tmpl w:val="776A7DB2"/>
    <w:lvl w:ilvl="0" w:tplc="A0D44C8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Mitra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087387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315807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293"/>
    <w:rsid w:val="00014C7C"/>
    <w:rsid w:val="00085F66"/>
    <w:rsid w:val="000A2239"/>
    <w:rsid w:val="00115C90"/>
    <w:rsid w:val="00146EF4"/>
    <w:rsid w:val="0017779E"/>
    <w:rsid w:val="00190834"/>
    <w:rsid w:val="001C1293"/>
    <w:rsid w:val="001D1C99"/>
    <w:rsid w:val="002371FE"/>
    <w:rsid w:val="00281135"/>
    <w:rsid w:val="002947F3"/>
    <w:rsid w:val="002B2150"/>
    <w:rsid w:val="002C78EF"/>
    <w:rsid w:val="002D1BAD"/>
    <w:rsid w:val="002F7763"/>
    <w:rsid w:val="00373BD8"/>
    <w:rsid w:val="003A08C4"/>
    <w:rsid w:val="003E1EE3"/>
    <w:rsid w:val="00440AA8"/>
    <w:rsid w:val="0046772F"/>
    <w:rsid w:val="004F7E01"/>
    <w:rsid w:val="005F14E5"/>
    <w:rsid w:val="00600036"/>
    <w:rsid w:val="00617671"/>
    <w:rsid w:val="006467FF"/>
    <w:rsid w:val="00646F72"/>
    <w:rsid w:val="00673F1B"/>
    <w:rsid w:val="006847DF"/>
    <w:rsid w:val="006B1DDF"/>
    <w:rsid w:val="007504D4"/>
    <w:rsid w:val="0076343F"/>
    <w:rsid w:val="007C300D"/>
    <w:rsid w:val="007D0FBD"/>
    <w:rsid w:val="007F63E0"/>
    <w:rsid w:val="008314EF"/>
    <w:rsid w:val="00843555"/>
    <w:rsid w:val="008B23F0"/>
    <w:rsid w:val="008B757E"/>
    <w:rsid w:val="00910F4A"/>
    <w:rsid w:val="00942B82"/>
    <w:rsid w:val="009671C8"/>
    <w:rsid w:val="00A2443E"/>
    <w:rsid w:val="00A33FB8"/>
    <w:rsid w:val="00A41ACC"/>
    <w:rsid w:val="00A5785A"/>
    <w:rsid w:val="00A6251D"/>
    <w:rsid w:val="00AC3750"/>
    <w:rsid w:val="00B70B1F"/>
    <w:rsid w:val="00B75729"/>
    <w:rsid w:val="00BC0315"/>
    <w:rsid w:val="00BC13E2"/>
    <w:rsid w:val="00C42F46"/>
    <w:rsid w:val="00C434E1"/>
    <w:rsid w:val="00C56A80"/>
    <w:rsid w:val="00C72F01"/>
    <w:rsid w:val="00C741E6"/>
    <w:rsid w:val="00CD6EA0"/>
    <w:rsid w:val="00DB0D11"/>
    <w:rsid w:val="00E74F87"/>
    <w:rsid w:val="00EF1D76"/>
    <w:rsid w:val="00F42E41"/>
    <w:rsid w:val="00F57830"/>
    <w:rsid w:val="00FC3D55"/>
    <w:rsid w:val="00FD66BF"/>
    <w:rsid w:val="00FE360B"/>
    <w:rsid w:val="00FE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w3.org/2001/XMLSchema"/>
  <w:attachedSchema w:val="http://www.w3.org/2005/xpath-functions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745DBCB3"/>
  <w15:docId w15:val="{CAF797CD-A76E-478A-8141-14836F31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6B1DD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6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440AA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40AA8"/>
    <w:rPr>
      <w:sz w:val="24"/>
      <w:szCs w:val="24"/>
      <w:lang w:bidi="fa-IR"/>
    </w:rPr>
  </w:style>
  <w:style w:type="paragraph" w:styleId="Footer">
    <w:name w:val="footer"/>
    <w:basedOn w:val="Normal"/>
    <w:link w:val="FooterChar"/>
    <w:rsid w:val="00440AA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440AA8"/>
    <w:rPr>
      <w:sz w:val="24"/>
      <w:szCs w:val="24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575;&#1604;&#1711;&#1608;\New%20folder\doc_Template\suepishin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suepishine.dot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>eapd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reza</dc:creator>
  <cp:keywords/>
  <dc:description/>
  <cp:lastModifiedBy>شقایق حسین پور پناهی</cp:lastModifiedBy>
  <cp:revision>2</cp:revision>
  <cp:lastPrinted>2003-01-07T08:56:00Z</cp:lastPrinted>
  <dcterms:created xsi:type="dcterms:W3CDTF">2023-10-18T07:17:00Z</dcterms:created>
  <dcterms:modified xsi:type="dcterms:W3CDTF">2023-10-18T07:17:00Z</dcterms:modified>
</cp:coreProperties>
</file>