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15480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2205"/>
        <w:gridCol w:w="2331"/>
        <w:gridCol w:w="2693"/>
        <w:gridCol w:w="2268"/>
        <w:gridCol w:w="2968"/>
      </w:tblGrid>
      <w:tr w:rsidR="00A118BD" w:rsidRPr="00202D10" w14:paraId="667E2F15" w14:textId="77777777" w:rsidTr="00202D10">
        <w:trPr>
          <w:trHeight w:val="30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833D7" w14:textId="77777777" w:rsidR="00A118BD" w:rsidRPr="00202D10" w:rsidRDefault="00A118BD" w:rsidP="00202D10">
            <w:pPr>
              <w:jc w:val="center"/>
              <w:rPr>
                <w:rFonts w:cs="B Titr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شرح سابقه</w:t>
            </w:r>
          </w:p>
        </w:tc>
        <w:tc>
          <w:tcPr>
            <w:tcW w:w="2205" w:type="dxa"/>
            <w:tcBorders>
              <w:top w:val="single" w:sz="4" w:space="0" w:color="auto"/>
            </w:tcBorders>
            <w:shd w:val="clear" w:color="auto" w:fill="auto"/>
          </w:tcPr>
          <w:p w14:paraId="13A9C528" w14:textId="77777777" w:rsidR="00A118BD" w:rsidRPr="00202D10" w:rsidRDefault="00A118BD" w:rsidP="00202D10">
            <w:pPr>
              <w:jc w:val="center"/>
              <w:rPr>
                <w:rFonts w:cs="B Titr" w:hint="cs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مسئول نگهداری</w:t>
            </w:r>
          </w:p>
        </w:tc>
        <w:tc>
          <w:tcPr>
            <w:tcW w:w="2331" w:type="dxa"/>
            <w:tcBorders>
              <w:top w:val="single" w:sz="4" w:space="0" w:color="auto"/>
            </w:tcBorders>
            <w:shd w:val="clear" w:color="auto" w:fill="auto"/>
          </w:tcPr>
          <w:p w14:paraId="72FD415B" w14:textId="77777777" w:rsidR="00A118BD" w:rsidRPr="00202D10" w:rsidRDefault="00A118BD" w:rsidP="00202D10">
            <w:pPr>
              <w:jc w:val="center"/>
              <w:rPr>
                <w:rFonts w:cs="B Titr" w:hint="cs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محل نگهداری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8C1383E" w14:textId="77777777" w:rsidR="00A118BD" w:rsidRPr="00202D10" w:rsidRDefault="00A118BD" w:rsidP="00202D10">
            <w:pPr>
              <w:jc w:val="center"/>
              <w:rPr>
                <w:rFonts w:cs="B Titr" w:hint="cs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مدت نگهداری جاری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6" w:space="0" w:color="auto"/>
            </w:tcBorders>
            <w:shd w:val="clear" w:color="auto" w:fill="auto"/>
          </w:tcPr>
          <w:p w14:paraId="279789DA" w14:textId="77777777" w:rsidR="00A118BD" w:rsidRPr="00202D10" w:rsidRDefault="00A118BD" w:rsidP="00202D10">
            <w:pPr>
              <w:jc w:val="center"/>
              <w:rPr>
                <w:rFonts w:cs="B Titr" w:hint="cs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مدت نگهداری راکد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B903640" w14:textId="77777777" w:rsidR="00A118BD" w:rsidRPr="00202D10" w:rsidRDefault="00A118BD" w:rsidP="00202D10">
            <w:pPr>
              <w:jc w:val="center"/>
              <w:rPr>
                <w:rFonts w:cs="B Titr" w:hint="cs"/>
                <w:b/>
                <w:bCs/>
                <w:rtl/>
              </w:rPr>
            </w:pPr>
            <w:r w:rsidRPr="00202D10">
              <w:rPr>
                <w:rFonts w:cs="B Titr" w:hint="cs"/>
                <w:b/>
                <w:bCs/>
                <w:rtl/>
              </w:rPr>
              <w:t>نحوه وارهایی</w:t>
            </w:r>
          </w:p>
        </w:tc>
      </w:tr>
      <w:tr w:rsidR="00A118BD" w:rsidRPr="00202D10" w14:paraId="0CBE71C5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11E11FF5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0493BFFE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3339196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3090BC7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3B9A191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</w:tcPr>
          <w:p w14:paraId="21C1394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2BE4B9C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011F4F6A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2936358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1FAF5ED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25D666A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D2D4FF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3E610AB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D4429FB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00B6E3CE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034DFC4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61D3EA3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19CDFF3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EC48C1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253E2CA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31DDD48F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1B0B732E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214E5BE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56280BC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5959865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A84CE9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33F750A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2388F1A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26304D24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260C13BB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385DA28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7B302A3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1CF994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14372B6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776177A0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57AA647C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3EDDCF5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5E677AAB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42D9D1F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395863B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0EF5664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07B55F8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71371A0D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69EF585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1E1CBF9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4FEE263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E3C240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6440096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3F85B6CE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541D9C59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0F03DCE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223F145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68FD0A5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4E820A7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6DD92C4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A89753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07C2CA17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56CF923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742A561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1734F2EB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6557D6F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5DDD6E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0943819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6661B197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4CE6D10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4DEF192B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68A575F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EAB5B6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EDF1E2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0BD664D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6138FC02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6228CC4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523129F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4324AE3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13C75F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3786FDA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689E7CE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0D0A7D21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666F16B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4EC6EEA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40BF434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484F23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B4D8970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43D4EE91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2329B2DC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11BF63B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7661030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02BDE91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4AA36D5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AA5C07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8B564E9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5AD11501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221FA98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33B72B3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15016C9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2AEC81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3640381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1F5CE207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41ED1736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3FA040EB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01E74A1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2112429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490E2A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5554556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3897D8F3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4957F451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4E44B61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3D0A9B6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5AF95CDE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B6C9A4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006833C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89F3243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346AB2D4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7C5B3AF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52F3032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4FCCEA20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33EAA3E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1615AD1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10CC761C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6E58276D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46ED80C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20730A3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785BE6B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78AE517E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5279415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5AE6AD5E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0EDBB8F0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1E527B7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5D5791D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0382F0D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15E857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32329E1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1E5893D7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5E95DC05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362682B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7E7234BE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7E5E640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0630E02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1C12F548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639AB7EE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472C59ED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0B82A32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2DB8EE2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2A94F462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F701F8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B7571C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11DCCC95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418F212B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2AF8443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115CCFE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30A0FBC1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2AE6FA5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7A1EFCF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4143E5FB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5EA1330A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692FE856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6DF1260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574D8F65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55830B6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1F5955F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01832AF0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</w:tcBorders>
            <w:shd w:val="clear" w:color="auto" w:fill="auto"/>
          </w:tcPr>
          <w:p w14:paraId="64DAB4AF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shd w:val="clear" w:color="auto" w:fill="auto"/>
          </w:tcPr>
          <w:p w14:paraId="355289F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shd w:val="clear" w:color="auto" w:fill="auto"/>
          </w:tcPr>
          <w:p w14:paraId="3A84CF1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shd w:val="clear" w:color="auto" w:fill="auto"/>
          </w:tcPr>
          <w:p w14:paraId="140A25FD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646012F4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right w:val="single" w:sz="4" w:space="0" w:color="auto"/>
            </w:tcBorders>
            <w:shd w:val="clear" w:color="auto" w:fill="auto"/>
          </w:tcPr>
          <w:p w14:paraId="54C415BF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  <w:tr w:rsidR="00A118BD" w:rsidRPr="00202D10" w14:paraId="6905341A" w14:textId="77777777" w:rsidTr="00202D10">
        <w:trPr>
          <w:trHeight w:val="300"/>
        </w:trPr>
        <w:tc>
          <w:tcPr>
            <w:tcW w:w="30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12F7E8" w14:textId="77777777" w:rsidR="00A118BD" w:rsidRPr="00202D10" w:rsidRDefault="00A118BD" w:rsidP="00202D10">
            <w:pPr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205" w:type="dxa"/>
            <w:tcBorders>
              <w:bottom w:val="single" w:sz="4" w:space="0" w:color="auto"/>
            </w:tcBorders>
            <w:shd w:val="clear" w:color="auto" w:fill="auto"/>
          </w:tcPr>
          <w:p w14:paraId="12BD3409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331" w:type="dxa"/>
            <w:tcBorders>
              <w:bottom w:val="single" w:sz="4" w:space="0" w:color="auto"/>
            </w:tcBorders>
            <w:shd w:val="clear" w:color="auto" w:fill="auto"/>
          </w:tcPr>
          <w:p w14:paraId="7F81F773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37FEE57C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48B69B17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296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A16A" w14:textId="77777777" w:rsidR="00A118BD" w:rsidRPr="00202D10" w:rsidRDefault="00A118BD" w:rsidP="00202D10">
            <w:pPr>
              <w:jc w:val="center"/>
              <w:rPr>
                <w:rFonts w:cs="B Lotus"/>
                <w:b/>
                <w:bCs/>
                <w:sz w:val="14"/>
                <w:szCs w:val="14"/>
                <w:rtl/>
              </w:rPr>
            </w:pPr>
          </w:p>
        </w:tc>
      </w:tr>
    </w:tbl>
    <w:p w14:paraId="07ACA60F" w14:textId="77777777" w:rsidR="005F4927" w:rsidRPr="000330D4" w:rsidRDefault="005F4927" w:rsidP="00BB22EA">
      <w:pPr>
        <w:jc w:val="both"/>
        <w:rPr>
          <w:rFonts w:cs="B Lotus" w:hint="cs"/>
          <w:b/>
          <w:bCs/>
          <w:sz w:val="20"/>
          <w:szCs w:val="20"/>
          <w:rtl/>
        </w:rPr>
      </w:pPr>
    </w:p>
    <w:sectPr w:rsidR="005F4927" w:rsidRPr="000330D4" w:rsidSect="00A118BD">
      <w:headerReference w:type="default" r:id="rId6"/>
      <w:footerReference w:type="default" r:id="rId7"/>
      <w:pgSz w:w="16838" w:h="11906" w:orient="landscape" w:code="9"/>
      <w:pgMar w:top="1843" w:right="709" w:bottom="1134" w:left="709" w:header="720" w:footer="855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C7E81" w14:textId="77777777" w:rsidR="009976D7" w:rsidRDefault="009976D7">
      <w:r>
        <w:separator/>
      </w:r>
    </w:p>
  </w:endnote>
  <w:endnote w:type="continuationSeparator" w:id="0">
    <w:p w14:paraId="64ECAE3A" w14:textId="77777777" w:rsidR="009976D7" w:rsidRDefault="0099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11058"/>
      <w:tblOverlap w:val="never"/>
      <w:tblW w:w="154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134"/>
      <w:gridCol w:w="13154"/>
      <w:gridCol w:w="1134"/>
    </w:tblGrid>
    <w:tr w:rsidR="005434E4" w14:paraId="6254AED1" w14:textId="77777777" w:rsidTr="00202D10">
      <w:trPr>
        <w:cantSplit/>
        <w:trHeight w:hRule="exact" w:val="567"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2636E8C1" w14:textId="77777777" w:rsidR="005434E4" w:rsidRDefault="005434E4" w:rsidP="00202D10">
          <w:pPr>
            <w:bidi w:val="0"/>
            <w:jc w:val="center"/>
          </w:pPr>
        </w:p>
      </w:tc>
      <w:tc>
        <w:tcPr>
          <w:tcW w:w="13154" w:type="dxa"/>
          <w:tcBorders>
            <w:left w:val="nil"/>
            <w:right w:val="nil"/>
          </w:tcBorders>
          <w:shd w:val="clear" w:color="auto" w:fill="auto"/>
          <w:vAlign w:val="center"/>
        </w:tcPr>
        <w:p w14:paraId="238BFC92" w14:textId="77777777" w:rsidR="005434E4" w:rsidRPr="00202D10" w:rsidRDefault="00A118BD" w:rsidP="00202D10">
          <w:pPr>
            <w:bidi w:val="0"/>
            <w:jc w:val="center"/>
            <w:rPr>
              <w:b/>
              <w:bCs/>
            </w:rPr>
          </w:pPr>
          <w:r w:rsidRPr="00202D10">
            <w:rPr>
              <w:b/>
              <w:bCs/>
            </w:rPr>
            <w:t>F-</w:t>
          </w:r>
          <w:r w:rsidR="003A394A">
            <w:rPr>
              <w:b/>
              <w:bCs/>
            </w:rPr>
            <w:t>MA-</w:t>
          </w:r>
          <w:r w:rsidRPr="00202D10">
            <w:rPr>
              <w:b/>
              <w:bCs/>
            </w:rPr>
            <w:t>03/0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4C653951" w14:textId="77777777" w:rsidR="005434E4" w:rsidRDefault="005434E4" w:rsidP="00202D10">
          <w:pPr>
            <w:bidi w:val="0"/>
            <w:jc w:val="center"/>
          </w:pPr>
        </w:p>
      </w:tc>
    </w:tr>
  </w:tbl>
  <w:p w14:paraId="65C37252" w14:textId="77777777" w:rsidR="005434E4" w:rsidRPr="00F3716C" w:rsidRDefault="00A118BD" w:rsidP="00F3716C">
    <w:pPr>
      <w:pStyle w:val="Footer"/>
      <w:jc w:val="center"/>
      <w:rPr>
        <w:rFonts w:cs="B Nazanin" w:hint="cs"/>
        <w:b/>
        <w:bCs/>
        <w:rtl/>
      </w:rPr>
    </w:pPr>
    <w:r w:rsidRPr="00F3716C">
      <w:rPr>
        <w:rFonts w:cs="B Nazanin" w:hint="cs"/>
        <w:b/>
        <w:bCs/>
        <w:rtl/>
      </w:rPr>
      <w:t>تهیه کننده :                                                                                                                                                     تائید کننده : مدیر دفتر تمتا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8C4D8" w14:textId="77777777" w:rsidR="009976D7" w:rsidRDefault="009976D7">
      <w:r>
        <w:separator/>
      </w:r>
    </w:p>
  </w:footnote>
  <w:footnote w:type="continuationSeparator" w:id="0">
    <w:p w14:paraId="6CE63982" w14:textId="77777777" w:rsidR="009976D7" w:rsidRDefault="00997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horzAnchor="margin" w:tblpY="426"/>
      <w:tblOverlap w:val="never"/>
      <w:tblW w:w="154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4"/>
      <w:gridCol w:w="13154"/>
      <w:gridCol w:w="1134"/>
    </w:tblGrid>
    <w:tr w:rsidR="005434E4" w14:paraId="585CBC6E" w14:textId="77777777" w:rsidTr="00202D10">
      <w:trPr>
        <w:cantSplit/>
        <w:trHeight w:val="1134"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4F2B6C1C" w14:textId="77777777" w:rsidR="005434E4" w:rsidRDefault="005434E4" w:rsidP="00202D10">
          <w:pPr>
            <w:bidi w:val="0"/>
            <w:jc w:val="center"/>
          </w:pPr>
        </w:p>
      </w:tc>
      <w:tc>
        <w:tcPr>
          <w:tcW w:w="13154" w:type="dxa"/>
          <w:tcBorders>
            <w:left w:val="nil"/>
            <w:right w:val="nil"/>
          </w:tcBorders>
          <w:shd w:val="clear" w:color="auto" w:fill="auto"/>
          <w:vAlign w:val="center"/>
        </w:tcPr>
        <w:p w14:paraId="4FDF3C79" w14:textId="038800EF" w:rsidR="005434E4" w:rsidRPr="00202D10" w:rsidRDefault="00893C5A" w:rsidP="00202D10">
          <w:pPr>
            <w:spacing w:line="216" w:lineRule="auto"/>
            <w:jc w:val="center"/>
            <w:rPr>
              <w:rFonts w:cs="B Titr"/>
              <w:b/>
              <w:bCs/>
              <w:sz w:val="28"/>
              <w:szCs w:val="28"/>
            </w:rPr>
          </w:pPr>
          <w:r w:rsidRPr="00202D10">
            <w:rPr>
              <w:rFonts w:cs="B Titr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14CC813E" wp14:editId="0DD3704D">
                    <wp:simplePos x="0" y="0"/>
                    <wp:positionH relativeFrom="column">
                      <wp:posOffset>8309610</wp:posOffset>
                    </wp:positionH>
                    <wp:positionV relativeFrom="page">
                      <wp:posOffset>125730</wp:posOffset>
                    </wp:positionV>
                    <wp:extent cx="539750" cy="539750"/>
                    <wp:effectExtent l="3810" t="1905" r="0" b="127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0AC006B" id="Rectangle 1" o:spid="_x0000_s1026" style="position:absolute;margin-left:654.3pt;margin-top:9.9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5434E4" w:rsidRPr="00202D10">
            <w:rPr>
              <w:rFonts w:cs="B Titr" w:hint="cs"/>
              <w:b/>
              <w:bCs/>
              <w:sz w:val="28"/>
              <w:szCs w:val="28"/>
              <w:rtl/>
            </w:rPr>
            <w:t>شرکت توزیع</w:t>
          </w:r>
          <w:r w:rsidR="00A118BD" w:rsidRPr="00202D10">
            <w:rPr>
              <w:rFonts w:cs="B Titr" w:hint="cs"/>
              <w:b/>
              <w:bCs/>
              <w:sz w:val="28"/>
              <w:szCs w:val="28"/>
              <w:rtl/>
            </w:rPr>
            <w:t xml:space="preserve"> نیروی</w:t>
          </w:r>
          <w:r w:rsidR="005434E4" w:rsidRPr="00202D10">
            <w:rPr>
              <w:rFonts w:cs="B Titr" w:hint="cs"/>
              <w:b/>
              <w:bCs/>
              <w:sz w:val="28"/>
              <w:szCs w:val="28"/>
              <w:rtl/>
            </w:rPr>
            <w:t xml:space="preserve"> برق آذربایجان شرقی</w:t>
          </w:r>
        </w:p>
        <w:p w14:paraId="421FC0AE" w14:textId="77777777" w:rsidR="005434E4" w:rsidRDefault="005434E4" w:rsidP="00202D10">
          <w:pPr>
            <w:spacing w:line="216" w:lineRule="auto"/>
            <w:jc w:val="center"/>
            <w:rPr>
              <w:rFonts w:hint="cs"/>
              <w:rtl/>
            </w:rPr>
          </w:pPr>
          <w:r w:rsidRPr="00202D10">
            <w:rPr>
              <w:rFonts w:cs="B Titr" w:hint="cs"/>
              <w:b/>
              <w:bCs/>
              <w:sz w:val="28"/>
              <w:szCs w:val="28"/>
              <w:rtl/>
            </w:rPr>
            <w:t xml:space="preserve">         </w:t>
          </w:r>
          <w:r w:rsidR="00A118BD" w:rsidRPr="00202D10">
            <w:rPr>
              <w:rFonts w:cs="B Titr" w:hint="cs"/>
              <w:b/>
              <w:bCs/>
              <w:sz w:val="28"/>
              <w:szCs w:val="28"/>
              <w:rtl/>
            </w:rPr>
            <w:t>کنترل</w:t>
          </w:r>
          <w:r w:rsidRPr="00202D10">
            <w:rPr>
              <w:rFonts w:cs="B Titr" w:hint="cs"/>
              <w:b/>
              <w:bCs/>
              <w:sz w:val="28"/>
              <w:szCs w:val="28"/>
              <w:rtl/>
            </w:rPr>
            <w:t xml:space="preserve"> سوابق</w:t>
          </w:r>
          <w:r w:rsidR="00A118BD" w:rsidRPr="00202D10">
            <w:rPr>
              <w:rFonts w:cs="B Lotus" w:hint="cs"/>
              <w:b/>
              <w:bCs/>
              <w:sz w:val="28"/>
              <w:szCs w:val="28"/>
              <w:rtl/>
            </w:rPr>
            <w:t xml:space="preserve"> </w:t>
          </w:r>
          <w:r w:rsidRPr="00202D10">
            <w:rPr>
              <w:rFonts w:cs="B Lotus" w:hint="cs"/>
              <w:b/>
              <w:bCs/>
              <w:sz w:val="28"/>
              <w:szCs w:val="28"/>
              <w:rtl/>
            </w:rPr>
            <w:t xml:space="preserve"> </w:t>
          </w:r>
          <w:r w:rsidR="00A118BD" w:rsidRPr="00202D10">
            <w:rPr>
              <w:rFonts w:cs="B Lotus" w:hint="cs"/>
              <w:b/>
              <w:bCs/>
              <w:sz w:val="28"/>
              <w:szCs w:val="28"/>
              <w:rtl/>
            </w:rPr>
            <w:t xml:space="preserve">    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572F9B11" w14:textId="77777777" w:rsidR="005434E4" w:rsidRDefault="005434E4" w:rsidP="00202D10">
          <w:pPr>
            <w:bidi w:val="0"/>
            <w:jc w:val="center"/>
          </w:pPr>
        </w:p>
      </w:tc>
    </w:tr>
  </w:tbl>
  <w:p w14:paraId="78B5BF52" w14:textId="77777777" w:rsidR="005434E4" w:rsidRDefault="005434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F6"/>
    <w:rsid w:val="000330D4"/>
    <w:rsid w:val="000B3E0D"/>
    <w:rsid w:val="0017361B"/>
    <w:rsid w:val="001E5BDB"/>
    <w:rsid w:val="00202D10"/>
    <w:rsid w:val="002067C4"/>
    <w:rsid w:val="002C267B"/>
    <w:rsid w:val="003054D2"/>
    <w:rsid w:val="003271BE"/>
    <w:rsid w:val="00346950"/>
    <w:rsid w:val="003A394A"/>
    <w:rsid w:val="00523524"/>
    <w:rsid w:val="005434E4"/>
    <w:rsid w:val="005A5353"/>
    <w:rsid w:val="005F4927"/>
    <w:rsid w:val="006466E0"/>
    <w:rsid w:val="006E47E9"/>
    <w:rsid w:val="00705DD8"/>
    <w:rsid w:val="007A7DF6"/>
    <w:rsid w:val="007C2872"/>
    <w:rsid w:val="0081747C"/>
    <w:rsid w:val="00893C5A"/>
    <w:rsid w:val="008A785F"/>
    <w:rsid w:val="008B2BD8"/>
    <w:rsid w:val="008D212C"/>
    <w:rsid w:val="008D561A"/>
    <w:rsid w:val="008F6B8E"/>
    <w:rsid w:val="009922C4"/>
    <w:rsid w:val="009976D7"/>
    <w:rsid w:val="00A0591A"/>
    <w:rsid w:val="00A118BD"/>
    <w:rsid w:val="00A1383E"/>
    <w:rsid w:val="00A32353"/>
    <w:rsid w:val="00B662D1"/>
    <w:rsid w:val="00BB22EA"/>
    <w:rsid w:val="00BD58F5"/>
    <w:rsid w:val="00C96BDF"/>
    <w:rsid w:val="00CB5E5C"/>
    <w:rsid w:val="00D123DC"/>
    <w:rsid w:val="00D602FC"/>
    <w:rsid w:val="00D67D93"/>
    <w:rsid w:val="00D71D1A"/>
    <w:rsid w:val="00D75220"/>
    <w:rsid w:val="00F20C84"/>
    <w:rsid w:val="00F3716C"/>
    <w:rsid w:val="00FE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68C09A7"/>
  <w15:chartTrackingRefBased/>
  <w15:docId w15:val="{D1D9EF75-182D-4794-9F26-7CE29A2A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271B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71D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1D1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2.dot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EAZEPDICO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Layehi</dc:creator>
  <cp:keywords/>
  <dc:description/>
  <cp:lastModifiedBy>شقایق حسین پور پناهی</cp:lastModifiedBy>
  <cp:revision>2</cp:revision>
  <cp:lastPrinted>2005-09-26T07:31:00Z</cp:lastPrinted>
  <dcterms:created xsi:type="dcterms:W3CDTF">2023-10-15T09:16:00Z</dcterms:created>
  <dcterms:modified xsi:type="dcterms:W3CDTF">2023-10-15T09:16:00Z</dcterms:modified>
</cp:coreProperties>
</file>